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07" w:rsidRPr="00B4257C" w:rsidRDefault="00D902BA" w:rsidP="00540F00">
      <w:pPr>
        <w:pStyle w:val="Ttulotrabalho"/>
        <w:rPr>
          <w:rFonts w:cs="Arial"/>
          <w:szCs w:val="32"/>
        </w:rPr>
      </w:pPr>
      <w:bookmarkStart w:id="0" w:name="_Toc367649681"/>
      <w:r w:rsidRPr="00B4257C">
        <w:rPr>
          <w:rFonts w:cs="Arial"/>
          <w:szCs w:val="32"/>
        </w:rPr>
        <w:t>para-formal na fronteira brasil-uruguay:</w:t>
      </w:r>
    </w:p>
    <w:p w:rsidR="00942707" w:rsidRPr="00B4257C" w:rsidRDefault="00D902BA" w:rsidP="00540F00">
      <w:pPr>
        <w:pStyle w:val="Subtittrabalho"/>
        <w:rPr>
          <w:rFonts w:cs="Arial"/>
          <w:szCs w:val="32"/>
        </w:rPr>
      </w:pPr>
      <w:r w:rsidRPr="00B4257C">
        <w:rPr>
          <w:rFonts w:cs="Arial"/>
          <w:szCs w:val="32"/>
        </w:rPr>
        <w:t>Configuração e desconfiguração do espaço público.</w:t>
      </w:r>
    </w:p>
    <w:p w:rsidR="000F2FED" w:rsidRPr="00B4257C" w:rsidRDefault="00D902BA" w:rsidP="00104919">
      <w:pPr>
        <w:pStyle w:val="Corpo"/>
        <w:spacing w:before="480" w:beforeAutospacing="0" w:after="0"/>
        <w:jc w:val="right"/>
        <w:rPr>
          <w:rFonts w:cs="Arial"/>
          <w:szCs w:val="22"/>
        </w:rPr>
      </w:pPr>
      <w:r w:rsidRPr="00B4257C">
        <w:rPr>
          <w:rFonts w:cs="Arial"/>
          <w:szCs w:val="22"/>
        </w:rPr>
        <w:t xml:space="preserve">Thomaz Dufau Pereira da Silva </w:t>
      </w:r>
      <w:r w:rsidR="00942707" w:rsidRPr="00B4257C">
        <w:rPr>
          <w:rStyle w:val="Refdenotaderodap"/>
          <w:rFonts w:cs="Arial"/>
          <w:szCs w:val="22"/>
        </w:rPr>
        <w:footnoteReference w:id="2"/>
      </w:r>
    </w:p>
    <w:p w:rsidR="00942707" w:rsidRPr="00B4257C" w:rsidRDefault="00D902BA" w:rsidP="000F2FED">
      <w:pPr>
        <w:pStyle w:val="Corpo"/>
        <w:spacing w:before="120" w:beforeAutospacing="0" w:after="0"/>
        <w:jc w:val="right"/>
        <w:rPr>
          <w:rFonts w:cs="Arial"/>
          <w:szCs w:val="22"/>
        </w:rPr>
      </w:pPr>
      <w:r w:rsidRPr="00B4257C">
        <w:rPr>
          <w:rFonts w:cs="Arial"/>
          <w:szCs w:val="22"/>
        </w:rPr>
        <w:t xml:space="preserve">Lorena Resende Maia </w:t>
      </w:r>
      <w:r w:rsidR="000F2FED" w:rsidRPr="00B4257C">
        <w:rPr>
          <w:rStyle w:val="Refdenotaderodap"/>
          <w:rFonts w:cs="Arial"/>
          <w:szCs w:val="22"/>
        </w:rPr>
        <w:footnoteReference w:id="3"/>
      </w:r>
    </w:p>
    <w:p w:rsidR="000F2FED" w:rsidRPr="00B4257C" w:rsidRDefault="00D902BA" w:rsidP="000F2FED">
      <w:pPr>
        <w:pStyle w:val="Corpo"/>
        <w:spacing w:before="120" w:beforeAutospacing="0" w:after="0"/>
        <w:jc w:val="right"/>
        <w:rPr>
          <w:rFonts w:cs="Arial"/>
          <w:szCs w:val="22"/>
        </w:rPr>
      </w:pPr>
      <w:r w:rsidRPr="00B4257C">
        <w:rPr>
          <w:rFonts w:cs="Arial"/>
          <w:szCs w:val="22"/>
        </w:rPr>
        <w:t xml:space="preserve">Thais Ribeiro </w:t>
      </w:r>
      <w:r w:rsidR="000F2FED" w:rsidRPr="00B4257C">
        <w:rPr>
          <w:rStyle w:val="Refdenotaderodap"/>
          <w:rFonts w:cs="Arial"/>
          <w:szCs w:val="22"/>
        </w:rPr>
        <w:footnoteReference w:id="4"/>
      </w:r>
    </w:p>
    <w:p w:rsidR="00D902BA" w:rsidRPr="00B4257C" w:rsidRDefault="00D902BA" w:rsidP="000F2FED">
      <w:pPr>
        <w:pStyle w:val="Corpo"/>
        <w:spacing w:before="120" w:beforeAutospacing="0" w:after="0"/>
        <w:jc w:val="right"/>
        <w:rPr>
          <w:rFonts w:cs="Arial"/>
          <w:szCs w:val="22"/>
        </w:rPr>
      </w:pPr>
      <w:r w:rsidRPr="00B4257C">
        <w:rPr>
          <w:rFonts w:cs="Arial"/>
          <w:szCs w:val="22"/>
        </w:rPr>
        <w:t xml:space="preserve">Gabriel Fischer </w:t>
      </w:r>
      <w:r w:rsidRPr="00B4257C">
        <w:rPr>
          <w:rStyle w:val="Refdenotaderodap"/>
          <w:rFonts w:cs="Arial"/>
          <w:szCs w:val="22"/>
        </w:rPr>
        <w:footnoteReference w:id="5"/>
      </w:r>
    </w:p>
    <w:p w:rsidR="00D902BA" w:rsidRPr="00B4257C" w:rsidRDefault="00D902BA" w:rsidP="000F2FED">
      <w:pPr>
        <w:pStyle w:val="Corpo"/>
        <w:spacing w:before="120" w:beforeAutospacing="0" w:after="0"/>
        <w:jc w:val="right"/>
        <w:rPr>
          <w:rFonts w:cs="Arial"/>
          <w:szCs w:val="22"/>
        </w:rPr>
      </w:pPr>
      <w:r w:rsidRPr="00B4257C">
        <w:rPr>
          <w:rFonts w:cs="Arial"/>
          <w:szCs w:val="22"/>
        </w:rPr>
        <w:t xml:space="preserve">Eduardo Rocha </w:t>
      </w:r>
      <w:r w:rsidRPr="00B4257C">
        <w:rPr>
          <w:rStyle w:val="Refdenotaderodap"/>
          <w:rFonts w:cs="Arial"/>
          <w:szCs w:val="22"/>
        </w:rPr>
        <w:footnoteReference w:id="6"/>
      </w:r>
    </w:p>
    <w:p w:rsidR="00DF38E9" w:rsidRPr="00B4257C" w:rsidRDefault="00FF0C0C" w:rsidP="00B4257C">
      <w:pPr>
        <w:pStyle w:val="Palavras-chave"/>
        <w:rPr>
          <w:rFonts w:cs="Arial"/>
          <w:szCs w:val="22"/>
        </w:rPr>
      </w:pPr>
      <w:r w:rsidRPr="00B4257C">
        <w:rPr>
          <w:rFonts w:cs="Arial"/>
          <w:b/>
          <w:szCs w:val="22"/>
        </w:rPr>
        <w:t>Palavras-chave:</w:t>
      </w:r>
      <w:r w:rsidRPr="00B4257C">
        <w:rPr>
          <w:rFonts w:cs="Arial"/>
          <w:szCs w:val="22"/>
        </w:rPr>
        <w:t xml:space="preserve"> </w:t>
      </w:r>
      <w:r w:rsidR="00D902BA" w:rsidRPr="00B4257C">
        <w:rPr>
          <w:rFonts w:cs="Arial"/>
          <w:szCs w:val="22"/>
        </w:rPr>
        <w:t>para-formal</w:t>
      </w:r>
      <w:r w:rsidRPr="00B4257C">
        <w:rPr>
          <w:rFonts w:cs="Arial"/>
          <w:szCs w:val="22"/>
        </w:rPr>
        <w:t xml:space="preserve">; </w:t>
      </w:r>
      <w:r w:rsidR="00D902BA" w:rsidRPr="00B4257C">
        <w:rPr>
          <w:rFonts w:cs="Arial"/>
          <w:szCs w:val="22"/>
        </w:rPr>
        <w:t>fronteira</w:t>
      </w:r>
      <w:r w:rsidRPr="00B4257C">
        <w:rPr>
          <w:rFonts w:cs="Arial"/>
          <w:szCs w:val="22"/>
        </w:rPr>
        <w:t xml:space="preserve">; </w:t>
      </w:r>
      <w:r w:rsidR="0075591A" w:rsidRPr="00B4257C">
        <w:rPr>
          <w:rFonts w:cs="Arial"/>
          <w:szCs w:val="22"/>
        </w:rPr>
        <w:t>espaço público</w:t>
      </w:r>
      <w:r w:rsidRPr="00B4257C">
        <w:rPr>
          <w:rFonts w:cs="Arial"/>
          <w:szCs w:val="22"/>
        </w:rPr>
        <w:t xml:space="preserve">; </w:t>
      </w:r>
      <w:r w:rsidR="0075591A" w:rsidRPr="00B4257C">
        <w:rPr>
          <w:rFonts w:cs="Arial"/>
          <w:szCs w:val="22"/>
        </w:rPr>
        <w:t>errâncias urbanas</w:t>
      </w:r>
      <w:r w:rsidRPr="00B4257C">
        <w:rPr>
          <w:rFonts w:cs="Arial"/>
          <w:szCs w:val="22"/>
        </w:rPr>
        <w:t xml:space="preserve">; </w:t>
      </w:r>
      <w:r w:rsidR="0075591A" w:rsidRPr="00B4257C">
        <w:rPr>
          <w:rFonts w:cs="Arial"/>
          <w:szCs w:val="22"/>
        </w:rPr>
        <w:t>cartografia urbana</w:t>
      </w:r>
      <w:r w:rsidR="00942707" w:rsidRPr="00B4257C">
        <w:rPr>
          <w:rFonts w:cs="Arial"/>
          <w:szCs w:val="22"/>
        </w:rPr>
        <w:t xml:space="preserve">. </w:t>
      </w:r>
      <w:bookmarkEnd w:id="0"/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b/>
          <w:sz w:val="22"/>
          <w:szCs w:val="22"/>
        </w:rPr>
        <w:t>1. INTRODUÇÃO</w:t>
      </w:r>
    </w:p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ind w:firstLine="55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O presente trabalho permeia entre questões de configuração e desconfiguração dos conceitos urbanos políticos e técnicos de atividades comerciais, culturais e até mesmo relacionadas à moradia que encontram-se em espaços públicos da cidade onde, a primeiro plano, não estariam organizados e/ou implantados. Tendo como ponto de partida o termo criado pelo grupo argentino GPA (2010)</w:t>
      </w:r>
      <w:r w:rsidRPr="00B4257C">
        <w:rPr>
          <w:rFonts w:ascii="Arial" w:eastAsia="Arial" w:hAnsi="Arial" w:cs="Arial"/>
          <w:sz w:val="22"/>
          <w:szCs w:val="22"/>
          <w:vertAlign w:val="superscript"/>
        </w:rPr>
        <w:footnoteReference w:id="7"/>
      </w:r>
      <w:r w:rsidRPr="00B4257C">
        <w:rPr>
          <w:rFonts w:ascii="Arial" w:eastAsia="Arial" w:hAnsi="Arial" w:cs="Arial"/>
          <w:sz w:val="22"/>
          <w:szCs w:val="22"/>
        </w:rPr>
        <w:t>, entende-se por atividade para-formal ou parafomalidade, um conceito de fronteira que contraria a dualidade entre formal e informal trabalhado em áreas do conhecimento como urbanismo e economia, buscando um modelo de investigação entre categorias, além de alternativas para o alcance das zonas intermediárias e de cruzamento, relacionados a cenas urbanas que hoje estão plenamente inseridas no convívio diário.</w:t>
      </w:r>
    </w:p>
    <w:p w:rsidR="0075591A" w:rsidRPr="00B4257C" w:rsidRDefault="0075591A" w:rsidP="0075591A">
      <w:pPr>
        <w:pStyle w:val="normal0"/>
        <w:ind w:firstLine="55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 xml:space="preserve">Destacam-se e observam-se, neste momento, os aspectos acima abordados nas chamadas cidades gêmeas da fronteira entre o Brasil e o Uruguay (Santana do Livramento-Rivera, Quarai-Artigas, Jaguarão-Rio Branco, Barra do Quarai-Bella Union, Chuí-Chuy e Aceguá-Acegua),  que através de viagem realizada do grupo “Para-formal na fronteira Brasil-Uruguay”, do Laboratório de Urbanismo (LabUrb), da </w:t>
      </w:r>
      <w:r w:rsidRPr="00B4257C">
        <w:rPr>
          <w:rFonts w:ascii="Arial" w:eastAsia="Arial" w:hAnsi="Arial" w:cs="Arial"/>
          <w:sz w:val="22"/>
          <w:szCs w:val="22"/>
        </w:rPr>
        <w:lastRenderedPageBreak/>
        <w:t>Faculdade de Arquitetura e Urbanismo (FAUrb), da Universidade Federal de Pelotas (UFPel) tiveram suas realidades e paraformalidades estudadas e documentadas.</w:t>
      </w:r>
    </w:p>
    <w:p w:rsidR="0075591A" w:rsidRPr="00B4257C" w:rsidRDefault="0075591A" w:rsidP="0075591A">
      <w:pPr>
        <w:pStyle w:val="normal0"/>
        <w:ind w:firstLine="55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 xml:space="preserve">A partir disso, tem-se como objetivo uma série de ações de divulgação e disponibilização de tais informações, por meio de uma página da web (http://paraformalnafronteira.com/), organização de acervo digital e exposição do levantamento fotográfico, digitalização dos diários de viagem, além da promoção de palestras e seminários sobre os levantamentos das cidades fronteiriças, realizando intercâmbios com outros grupos de pesquisa da UFPel e em diferentes universidades. </w:t>
      </w:r>
    </w:p>
    <w:p w:rsidR="0075591A" w:rsidRPr="00B4257C" w:rsidRDefault="0075591A" w:rsidP="0075591A">
      <w:pPr>
        <w:pStyle w:val="normal0"/>
        <w:ind w:firstLine="550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b/>
          <w:sz w:val="22"/>
          <w:szCs w:val="22"/>
        </w:rPr>
        <w:t>2. METODOLOGIA</w:t>
      </w:r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ind w:firstLine="72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 xml:space="preserve">A metodologia dessa pesquisa tem como ponto de partida os estudos sobre o caminhar no centro das cidades. O caminhar do errante, aquele que sai sem rumo, não tem um ponto de partida e nem de chegada fixos. Caminha perdido por dentre um território urbano conhecido e ignorado ao mesmo tempo. </w:t>
      </w:r>
    </w:p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 xml:space="preserve">Ao caminhar esse corpo (usuário, turista, planejador, etc.) cria mapas, deixa marcas e rastros – cartografias urbanas – que podem nos auxiliar a compor um novo universo sobre a cidade na contemporaneidade (DELEUZE &amp; GUATTARI, 1995; JACQUES, 2012). </w:t>
      </w:r>
    </w:p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ab/>
        <w:t>Os procedimentos metodológicos – qualitativos – adotados para o trabalho dividem-se em três planos: teórico, pratico e projetual, assim como os processos, estão previstos para acontecer também em três níveis: introdução, desenvolvimento e conclusão, as quais correspondem aos objetivos específicos do projeto.</w:t>
      </w:r>
    </w:p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ab/>
        <w:t xml:space="preserve">Os procedimentos metodológicos dividem-se na prática nas seguintes etapas: </w:t>
      </w:r>
    </w:p>
    <w:p w:rsidR="0075591A" w:rsidRPr="00B4257C" w:rsidRDefault="0075591A" w:rsidP="0075591A">
      <w:pPr>
        <w:pStyle w:val="normal0"/>
        <w:numPr>
          <w:ilvl w:val="0"/>
          <w:numId w:val="39"/>
        </w:numPr>
        <w:tabs>
          <w:tab w:val="left" w:pos="993"/>
        </w:tabs>
        <w:ind w:hanging="1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Viagem de estudos para a fronteira Brasil-Uruguay;</w:t>
      </w:r>
    </w:p>
    <w:p w:rsidR="0075591A" w:rsidRPr="00B4257C" w:rsidRDefault="0075591A" w:rsidP="0075591A">
      <w:pPr>
        <w:pStyle w:val="normal0"/>
        <w:numPr>
          <w:ilvl w:val="0"/>
          <w:numId w:val="39"/>
        </w:numPr>
        <w:tabs>
          <w:tab w:val="left" w:pos="993"/>
        </w:tabs>
        <w:ind w:hanging="1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Sistematização e do material produzido na viagem;</w:t>
      </w:r>
    </w:p>
    <w:p w:rsidR="0075591A" w:rsidRPr="00B4257C" w:rsidRDefault="0075591A" w:rsidP="0075591A">
      <w:pPr>
        <w:pStyle w:val="normal0"/>
        <w:numPr>
          <w:ilvl w:val="0"/>
          <w:numId w:val="39"/>
        </w:numPr>
        <w:tabs>
          <w:tab w:val="left" w:pos="993"/>
        </w:tabs>
        <w:ind w:hanging="1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Desenvolvimento de acervo fotográfico para exposição;</w:t>
      </w:r>
    </w:p>
    <w:p w:rsidR="0075591A" w:rsidRPr="00B4257C" w:rsidRDefault="0075591A" w:rsidP="0075591A">
      <w:pPr>
        <w:pStyle w:val="normal0"/>
        <w:numPr>
          <w:ilvl w:val="0"/>
          <w:numId w:val="39"/>
        </w:numPr>
        <w:tabs>
          <w:tab w:val="left" w:pos="993"/>
        </w:tabs>
        <w:ind w:hanging="1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Criação, publicação e interação em website;</w:t>
      </w:r>
    </w:p>
    <w:p w:rsidR="0075591A" w:rsidRPr="00B4257C" w:rsidRDefault="0075591A" w:rsidP="0075591A">
      <w:pPr>
        <w:pStyle w:val="normal0"/>
        <w:numPr>
          <w:ilvl w:val="0"/>
          <w:numId w:val="39"/>
        </w:numPr>
        <w:tabs>
          <w:tab w:val="left" w:pos="993"/>
        </w:tabs>
        <w:ind w:hanging="1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Comunição com as prefeituras das cidades de fronteira;</w:t>
      </w:r>
    </w:p>
    <w:p w:rsidR="0075591A" w:rsidRPr="00B4257C" w:rsidRDefault="0075591A" w:rsidP="0075591A">
      <w:pPr>
        <w:pStyle w:val="normal0"/>
        <w:numPr>
          <w:ilvl w:val="0"/>
          <w:numId w:val="39"/>
        </w:numPr>
        <w:tabs>
          <w:tab w:val="left" w:pos="993"/>
        </w:tabs>
        <w:ind w:hanging="1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Organização e divulgação de seminário sobre a fronteira;</w:t>
      </w:r>
    </w:p>
    <w:p w:rsidR="0075591A" w:rsidRPr="00B4257C" w:rsidRDefault="0075591A" w:rsidP="0075591A">
      <w:pPr>
        <w:pStyle w:val="normal0"/>
        <w:numPr>
          <w:ilvl w:val="0"/>
          <w:numId w:val="39"/>
        </w:numPr>
        <w:tabs>
          <w:tab w:val="left" w:pos="993"/>
        </w:tabs>
        <w:ind w:hanging="1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Reuniões de avaliação das ações e;</w:t>
      </w:r>
    </w:p>
    <w:p w:rsidR="0075591A" w:rsidRPr="00B4257C" w:rsidRDefault="0075591A" w:rsidP="0075591A">
      <w:pPr>
        <w:pStyle w:val="normal0"/>
        <w:numPr>
          <w:ilvl w:val="0"/>
          <w:numId w:val="39"/>
        </w:numPr>
        <w:tabs>
          <w:tab w:val="left" w:pos="993"/>
        </w:tabs>
        <w:ind w:hanging="1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Produção de escrita.</w:t>
      </w:r>
    </w:p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b/>
          <w:sz w:val="22"/>
          <w:szCs w:val="22"/>
        </w:rPr>
        <w:t>3. RESULTADOS E DISCUSSÃO</w:t>
      </w:r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ind w:firstLine="55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Os resultados e o debate produzidos até o momento no projeto de ensino são, quanto a:</w:t>
      </w:r>
    </w:p>
    <w:p w:rsidR="0075591A" w:rsidRPr="00B4257C" w:rsidRDefault="0075591A" w:rsidP="0075591A">
      <w:pPr>
        <w:pStyle w:val="normal0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numPr>
          <w:ilvl w:val="0"/>
          <w:numId w:val="40"/>
        </w:numPr>
        <w:tabs>
          <w:tab w:val="left" w:pos="993"/>
        </w:tabs>
        <w:ind w:hanging="360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Viagem de estudos para a fronteira Brasil-Uruguay</w:t>
      </w:r>
    </w:p>
    <w:p w:rsidR="0075591A" w:rsidRPr="00B4257C" w:rsidRDefault="0075591A" w:rsidP="0075591A">
      <w:pPr>
        <w:pStyle w:val="normal0"/>
        <w:tabs>
          <w:tab w:val="left" w:pos="993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O percurso pelas cidades gêmeas ocorreu entre os dias 14 e 19 de março de 2016, tendo como participantes 22 (vinte e dois) viajantes-nômades-pesquisadores (estudantes, professores e profissionais) de diversas áreas do conhecimento (arquitetura, urbanismo, artes visuais, engenharia, nutrição, geologia, sociologia, letras, música e história) percorrendo e documentando o território em seis dias consecutivos como estrangeiros e errantes, em uma (i)lógica continua. A partir dessa atividade de contato direto com um ambiente exterior ao acadêmico e seus protagonistas, seguiu-se ao encontro das cenas paraformais possíveis e pelos corpos-</w:t>
      </w:r>
      <w:r w:rsidRPr="00B4257C">
        <w:rPr>
          <w:rFonts w:ascii="Arial" w:eastAsia="Arial" w:hAnsi="Arial" w:cs="Arial"/>
          <w:sz w:val="22"/>
          <w:szCs w:val="22"/>
        </w:rPr>
        <w:lastRenderedPageBreak/>
        <w:t>caminhan</w:t>
      </w:r>
      <w:r w:rsidR="00B4257C">
        <w:rPr>
          <w:rFonts w:ascii="Arial" w:eastAsia="Arial" w:hAnsi="Arial" w:cs="Arial"/>
          <w:sz w:val="22"/>
          <w:szCs w:val="22"/>
        </w:rPr>
        <w:t>tes</w:t>
      </w:r>
      <w:r w:rsidRPr="00B4257C">
        <w:rPr>
          <w:rFonts w:ascii="Arial" w:eastAsia="Arial" w:hAnsi="Arial" w:cs="Arial"/>
          <w:sz w:val="22"/>
          <w:szCs w:val="22"/>
        </w:rPr>
        <w:t>, produzindo-se através dos percursos não programados, cadernos de campo e registros fotográficos.</w:t>
      </w:r>
    </w:p>
    <w:p w:rsidR="0075591A" w:rsidRPr="00B4257C" w:rsidRDefault="0075591A" w:rsidP="0075591A">
      <w:pPr>
        <w:pStyle w:val="normal0"/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numPr>
          <w:ilvl w:val="0"/>
          <w:numId w:val="40"/>
        </w:numPr>
        <w:tabs>
          <w:tab w:val="left" w:pos="993"/>
        </w:tabs>
        <w:ind w:hanging="360"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Sistematização e do material produzido na viagem</w:t>
      </w:r>
    </w:p>
    <w:p w:rsidR="0075591A" w:rsidRPr="00B4257C" w:rsidRDefault="0075591A" w:rsidP="0075591A">
      <w:pPr>
        <w:pStyle w:val="normal0"/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ab/>
        <w:t xml:space="preserve">Foram produzidos materiais (escritos e imagéticos) durante a viagem referente as diversas temáticas relacionadas durante a busca aos recortes </w:t>
      </w:r>
    </w:p>
    <w:p w:rsidR="0075591A" w:rsidRPr="00B4257C" w:rsidRDefault="0075591A" w:rsidP="0075591A">
      <w:pPr>
        <w:pStyle w:val="normal0"/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paraformais (</w:t>
      </w:r>
      <w:hyperlink r:id="rId8">
        <w:r w:rsidRPr="00B4257C"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http://www.paraformalnafronteira.com/</w:t>
        </w:r>
      </w:hyperlink>
      <w:r w:rsidRPr="00B4257C">
        <w:rPr>
          <w:rFonts w:ascii="Arial" w:eastAsia="Arial" w:hAnsi="Arial" w:cs="Arial"/>
          <w:sz w:val="22"/>
          <w:szCs w:val="22"/>
        </w:rPr>
        <w:t xml:space="preserve">). Até o momento estão sendo sistematizadas as imagens e escaneados os cadernos de campo, que serão disponibilizados em </w:t>
      </w:r>
      <w:r w:rsidRPr="00B4257C">
        <w:rPr>
          <w:rFonts w:ascii="Arial" w:eastAsia="Arial" w:hAnsi="Arial" w:cs="Arial"/>
          <w:i/>
          <w:sz w:val="22"/>
          <w:szCs w:val="22"/>
        </w:rPr>
        <w:t>website</w:t>
      </w:r>
      <w:r w:rsidRPr="00B4257C">
        <w:rPr>
          <w:rFonts w:ascii="Arial" w:eastAsia="Arial" w:hAnsi="Arial" w:cs="Arial"/>
          <w:sz w:val="22"/>
          <w:szCs w:val="22"/>
        </w:rPr>
        <w:t xml:space="preserve">. </w:t>
      </w:r>
    </w:p>
    <w:p w:rsidR="0075591A" w:rsidRPr="00B4257C" w:rsidRDefault="0075591A" w:rsidP="0075591A">
      <w:pPr>
        <w:pStyle w:val="normal0"/>
        <w:tabs>
          <w:tab w:val="left" w:pos="993"/>
        </w:tabs>
        <w:ind w:firstLine="720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numPr>
          <w:ilvl w:val="0"/>
          <w:numId w:val="40"/>
        </w:numPr>
        <w:tabs>
          <w:tab w:val="left" w:pos="993"/>
        </w:tabs>
        <w:ind w:hanging="360"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Desenvolvimento de acervo fotográfico para exposição</w:t>
      </w:r>
    </w:p>
    <w:p w:rsidR="0075591A" w:rsidRPr="00B4257C" w:rsidRDefault="0075591A" w:rsidP="0075591A">
      <w:pPr>
        <w:pStyle w:val="normal0"/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ab/>
        <w:t>A partir dos registros fotográficos realizados, selecionou-se e organizou-se em arquivo digital as imagens de potencial característico das atividades paraformais, que em seguida serão classificadas quanto ao seu tipo, porte, mobilidade e instalações, tendo como objetivo a disponibilidade à comunidade em geral</w:t>
      </w:r>
      <w:r w:rsidRPr="00B4257C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 w:rsidRPr="00B4257C">
        <w:rPr>
          <w:rFonts w:ascii="Arial" w:eastAsia="Arial" w:hAnsi="Arial" w:cs="Arial"/>
          <w:sz w:val="22"/>
          <w:szCs w:val="22"/>
        </w:rPr>
        <w:t>através de futura exposição itinerante. Analisam-se também as cenas paraformais quanto as relações dos corpos com os equipamentos e a influência de elementos urbano/climáticos que poderiam modificar ou ainda possibilitar as atividades, como o clima, a estação do ano, calçadas, marquises, etc.</w:t>
      </w:r>
    </w:p>
    <w:p w:rsidR="0075591A" w:rsidRPr="00B4257C" w:rsidRDefault="0075591A" w:rsidP="0075591A">
      <w:pPr>
        <w:pStyle w:val="normal0"/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numPr>
          <w:ilvl w:val="0"/>
          <w:numId w:val="40"/>
        </w:numPr>
        <w:tabs>
          <w:tab w:val="left" w:pos="993"/>
        </w:tabs>
        <w:ind w:hanging="360"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Criação, publicação e interação em website</w:t>
      </w: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ab/>
      </w:r>
      <w:r w:rsidRPr="00B4257C">
        <w:rPr>
          <w:rFonts w:ascii="Arial" w:eastAsia="Arial" w:hAnsi="Arial" w:cs="Arial"/>
          <w:sz w:val="22"/>
          <w:szCs w:val="22"/>
        </w:rPr>
        <w:tab/>
        <w:t>Foi criado um website (paraformalnafronteira.com) no período de preparação da viagem, com a intenção de publicar todo o processo do projeto, com as seguintes informações principais: gêneses, para-formal?, o projeto, notícias, roteiro, via</w:t>
      </w:r>
      <w:r w:rsidR="00B4257C">
        <w:rPr>
          <w:rFonts w:ascii="Arial" w:eastAsia="Arial" w:hAnsi="Arial" w:cs="Arial"/>
          <w:sz w:val="22"/>
          <w:szCs w:val="22"/>
        </w:rPr>
        <w:t>jantes, viagem e contato (Fig. 1</w:t>
      </w:r>
      <w:r w:rsidRPr="00B4257C">
        <w:rPr>
          <w:rFonts w:ascii="Arial" w:eastAsia="Arial" w:hAnsi="Arial" w:cs="Arial"/>
          <w:sz w:val="22"/>
          <w:szCs w:val="22"/>
        </w:rPr>
        <w:t xml:space="preserve">). </w:t>
      </w: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margin">
              <wp:posOffset>663575</wp:posOffset>
            </wp:positionH>
            <wp:positionV relativeFrom="paragraph">
              <wp:posOffset>56515</wp:posOffset>
            </wp:positionV>
            <wp:extent cx="4189730" cy="2009775"/>
            <wp:effectExtent l="19050" t="0" r="1270" b="0"/>
            <wp:wrapSquare wrapText="bothSides" distT="0" distB="0" distL="114300" distR="11430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B4257C" w:rsidRDefault="00B4257C" w:rsidP="0075591A">
      <w:pPr>
        <w:pStyle w:val="normal0"/>
        <w:tabs>
          <w:tab w:val="left" w:pos="993"/>
        </w:tabs>
        <w:ind w:left="709"/>
        <w:jc w:val="center"/>
        <w:rPr>
          <w:rFonts w:ascii="Arial" w:eastAsia="Arial" w:hAnsi="Arial" w:cs="Arial"/>
          <w:sz w:val="20"/>
          <w:szCs w:val="20"/>
        </w:rPr>
      </w:pPr>
    </w:p>
    <w:p w:rsidR="00B4257C" w:rsidRDefault="00B4257C" w:rsidP="0075591A">
      <w:pPr>
        <w:pStyle w:val="normal0"/>
        <w:tabs>
          <w:tab w:val="left" w:pos="993"/>
        </w:tabs>
        <w:ind w:left="7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Figura 1: </w:t>
      </w:r>
      <w:r w:rsidR="0075591A" w:rsidRPr="00B4257C">
        <w:rPr>
          <w:rFonts w:ascii="Arial" w:eastAsia="Arial" w:hAnsi="Arial" w:cs="Arial"/>
          <w:sz w:val="20"/>
          <w:szCs w:val="20"/>
        </w:rPr>
        <w:t xml:space="preserve">Website (paraformalnafronteira.com). </w:t>
      </w:r>
    </w:p>
    <w:p w:rsidR="0075591A" w:rsidRPr="00B4257C" w:rsidRDefault="0075591A" w:rsidP="0075591A">
      <w:pPr>
        <w:pStyle w:val="normal0"/>
        <w:tabs>
          <w:tab w:val="left" w:pos="993"/>
        </w:tabs>
        <w:ind w:left="709"/>
        <w:jc w:val="center"/>
        <w:rPr>
          <w:rFonts w:ascii="Arial" w:hAnsi="Arial" w:cs="Arial"/>
          <w:sz w:val="20"/>
          <w:szCs w:val="20"/>
        </w:rPr>
      </w:pPr>
      <w:r w:rsidRPr="00B4257C">
        <w:rPr>
          <w:rFonts w:ascii="Arial" w:eastAsia="Arial" w:hAnsi="Arial" w:cs="Arial"/>
          <w:sz w:val="20"/>
          <w:szCs w:val="20"/>
        </w:rPr>
        <w:t>Fonte: projeto Para-formal na Fronteira, 2016.</w:t>
      </w:r>
    </w:p>
    <w:p w:rsidR="0075591A" w:rsidRPr="00B4257C" w:rsidRDefault="0075591A" w:rsidP="0075591A">
      <w:pPr>
        <w:pStyle w:val="normal0"/>
        <w:tabs>
          <w:tab w:val="left" w:pos="567"/>
        </w:tabs>
        <w:ind w:left="1080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numPr>
          <w:ilvl w:val="0"/>
          <w:numId w:val="40"/>
        </w:numPr>
        <w:tabs>
          <w:tab w:val="left" w:pos="567"/>
        </w:tabs>
        <w:ind w:hanging="360"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Comunição com as prefeituras das cidades de fronteira</w:t>
      </w: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ab/>
      </w:r>
      <w:r w:rsidRPr="00B4257C">
        <w:rPr>
          <w:rFonts w:ascii="Arial" w:eastAsia="Arial" w:hAnsi="Arial" w:cs="Arial"/>
          <w:sz w:val="22"/>
          <w:szCs w:val="22"/>
        </w:rPr>
        <w:tab/>
        <w:t xml:space="preserve">Visando levantamento de dados geográficos e estatísticos que ajudem na compreensão das realidades das cidades fronteiriças, realizou-se contato com alguns dos órgãos administradores públicos uruguaios por meio virtual. </w:t>
      </w:r>
    </w:p>
    <w:p w:rsidR="0075591A" w:rsidRPr="00B4257C" w:rsidRDefault="0075591A" w:rsidP="0075591A">
      <w:pPr>
        <w:pStyle w:val="normal0"/>
        <w:tabs>
          <w:tab w:val="left" w:pos="567"/>
        </w:tabs>
        <w:ind w:firstLine="567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numPr>
          <w:ilvl w:val="0"/>
          <w:numId w:val="40"/>
        </w:numPr>
        <w:tabs>
          <w:tab w:val="left" w:pos="567"/>
        </w:tabs>
        <w:ind w:hanging="360"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Organização e divulgação de seminário sobre a fronteira</w:t>
      </w:r>
    </w:p>
    <w:p w:rsidR="0075591A" w:rsidRPr="00B4257C" w:rsidRDefault="0075591A" w:rsidP="0075591A">
      <w:pPr>
        <w:pStyle w:val="normal0"/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ab/>
      </w:r>
      <w:r w:rsidRPr="00B4257C">
        <w:rPr>
          <w:rFonts w:ascii="Arial" w:eastAsia="Arial" w:hAnsi="Arial" w:cs="Arial"/>
          <w:sz w:val="22"/>
          <w:szCs w:val="22"/>
        </w:rPr>
        <w:tab/>
        <w:t>O seminário está em fase de organização e divulgação, previsto para os dias 20 e 21 de outubro de 2016, na Faculdade de Arquitetura e Urbanismo da UFPel e, contará com a presença de convidados nacionais e internacionais, especialistas na temática da fronteira.</w:t>
      </w:r>
    </w:p>
    <w:p w:rsidR="0075591A" w:rsidRPr="00B4257C" w:rsidRDefault="0075591A" w:rsidP="0075591A">
      <w:pPr>
        <w:pStyle w:val="normal0"/>
        <w:tabs>
          <w:tab w:val="left" w:pos="567"/>
        </w:tabs>
        <w:ind w:firstLine="567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numPr>
          <w:ilvl w:val="0"/>
          <w:numId w:val="40"/>
        </w:numPr>
        <w:tabs>
          <w:tab w:val="left" w:pos="567"/>
        </w:tabs>
        <w:ind w:hanging="360"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Reuniões de avaliação das ações:</w:t>
      </w:r>
    </w:p>
    <w:p w:rsidR="0075591A" w:rsidRPr="00B4257C" w:rsidRDefault="0075591A" w:rsidP="0075591A">
      <w:pPr>
        <w:pStyle w:val="normal0"/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ab/>
        <w:t>Realização de reuniões de avaliação mensais e periódicas para discutir as ações tomadas ate o momento e as propostas.</w:t>
      </w:r>
    </w:p>
    <w:p w:rsidR="0075591A" w:rsidRPr="00B4257C" w:rsidRDefault="0075591A" w:rsidP="0075591A">
      <w:pPr>
        <w:pStyle w:val="normal0"/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numPr>
          <w:ilvl w:val="0"/>
          <w:numId w:val="40"/>
        </w:numPr>
        <w:tabs>
          <w:tab w:val="left" w:pos="993"/>
        </w:tabs>
        <w:ind w:hanging="360"/>
        <w:jc w:val="both"/>
        <w:rPr>
          <w:rFonts w:ascii="Arial" w:eastAsia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Produção de escrita:</w:t>
      </w:r>
    </w:p>
    <w:p w:rsidR="0075591A" w:rsidRPr="00B4257C" w:rsidRDefault="0075591A" w:rsidP="0075591A">
      <w:pPr>
        <w:pStyle w:val="normal0"/>
        <w:ind w:firstLine="72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Paralelamente estão sendo produzidos relatórios e artigos científicos, além de estar projetada uma futura publicação de livro sobre a temática das cidades da fronteira Brasil-Uruguay.</w:t>
      </w:r>
    </w:p>
    <w:p w:rsidR="0075591A" w:rsidRPr="00B4257C" w:rsidRDefault="0075591A" w:rsidP="0075591A">
      <w:pPr>
        <w:pStyle w:val="normal0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b/>
          <w:sz w:val="22"/>
          <w:szCs w:val="22"/>
        </w:rPr>
        <w:t>4. CONCLUSÕES</w:t>
      </w:r>
    </w:p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ind w:firstLine="72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 xml:space="preserve">Tendo em vista a realidade de cruzamento existente nas zonas analisadas, seguindo como base o Segundo o Estatuto da Fronteira (PUCCI, 2010) que considera a fronteira Brasil-Uruguay como o limite é a linha que separa o território de dois estados, a fronteira é a região ao redor do limite de onde se pretende traçar semelhanças/diferenças entre as possíveis cenas de paraformalidade. </w:t>
      </w:r>
    </w:p>
    <w:p w:rsidR="0075591A" w:rsidRPr="00B4257C" w:rsidRDefault="0075591A" w:rsidP="0075591A">
      <w:pPr>
        <w:pStyle w:val="normal0"/>
        <w:ind w:firstLine="72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Ate o presente momento, com a pesquisa em andamento pode-se apontar as seguintes observações: o para-formal é carregado de costumes e identidade entendida como forma de pertencer e participar, nos ensinando novas soluções para a cidade na contemporaneidade, assim como anima, ensina, vive e experimenta a cidade; o desenho urbano existente (legal) acomoda-se às cenas para-formais e vice-versa; ele também polui várias cenas, atrapalha e violenta a cidade e o cidadão. Por fim, o para-formal denuncia a ausência de equipamentos urbanos, principalmente os bicicletários, que nessas três cidades de estudo muitas vezes foram vistos placas de sinalização, postes, grades servindo de apoio para as bicicletas.</w:t>
      </w:r>
    </w:p>
    <w:p w:rsidR="0075591A" w:rsidRPr="00B4257C" w:rsidRDefault="0075591A" w:rsidP="0075591A">
      <w:pPr>
        <w:pStyle w:val="normal0"/>
        <w:ind w:firstLine="720"/>
        <w:jc w:val="both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sz w:val="22"/>
          <w:szCs w:val="22"/>
        </w:rPr>
        <w:t>Por fim, metodologicamente,, compreende-se a importância das errâncias urbanas como forma de construção da cidade, abrindo espaço para discussões e pensamentos a respeito do lugar do ser humano, interferido diretamente na dinâmica da vida urbana e urbana e trazendo novas formas de pensar a cidade.</w:t>
      </w:r>
    </w:p>
    <w:p w:rsidR="0075591A" w:rsidRPr="00B4257C" w:rsidRDefault="0075591A" w:rsidP="0075591A">
      <w:pPr>
        <w:pStyle w:val="normal0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</w:p>
    <w:p w:rsidR="0075591A" w:rsidRPr="00B4257C" w:rsidRDefault="0075591A" w:rsidP="0075591A">
      <w:pPr>
        <w:pStyle w:val="normal0"/>
        <w:jc w:val="center"/>
        <w:rPr>
          <w:rFonts w:ascii="Arial" w:hAnsi="Arial" w:cs="Arial"/>
          <w:sz w:val="22"/>
          <w:szCs w:val="22"/>
        </w:rPr>
      </w:pPr>
      <w:r w:rsidRPr="00B4257C">
        <w:rPr>
          <w:rFonts w:ascii="Arial" w:eastAsia="Arial" w:hAnsi="Arial" w:cs="Arial"/>
          <w:b/>
          <w:sz w:val="22"/>
          <w:szCs w:val="22"/>
        </w:rPr>
        <w:t>5. REFERÊNCIAS BIBLIOGRÁFICAS</w:t>
      </w:r>
    </w:p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22"/>
          <w:szCs w:val="22"/>
        </w:rPr>
      </w:pPr>
    </w:p>
    <w:p w:rsidR="00B4257C" w:rsidRPr="00B4257C" w:rsidRDefault="00B4257C" w:rsidP="00B4257C">
      <w:pPr>
        <w:spacing w:after="0" w:line="240" w:lineRule="auto"/>
        <w:jc w:val="both"/>
        <w:rPr>
          <w:rFonts w:eastAsia="Times New Roman" w:cs="Arial"/>
          <w:color w:val="000000" w:themeColor="text1"/>
          <w:lang w:eastAsia="pt-BR"/>
        </w:rPr>
      </w:pP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GRIS PUBLICO AMERICANO. </w:t>
      </w:r>
      <w:r w:rsidRPr="00B4257C">
        <w:rPr>
          <w:rFonts w:eastAsia="Times New Roman" w:cs="Arial"/>
          <w:b/>
          <w:bCs/>
          <w:color w:val="000000" w:themeColor="text1"/>
          <w:lang w:eastAsia="pt-BR"/>
        </w:rPr>
        <w:t>Para-formal: ecologias urbanas.</w:t>
      </w: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 Buenos Aires: Bisman Ediciones/CCEBA Apuntes, 2010. </w:t>
      </w:r>
    </w:p>
    <w:p w:rsidR="00B4257C" w:rsidRPr="00B4257C" w:rsidRDefault="00B4257C" w:rsidP="00B4257C">
      <w:pPr>
        <w:spacing w:after="0" w:line="240" w:lineRule="auto"/>
        <w:jc w:val="both"/>
        <w:rPr>
          <w:rFonts w:eastAsia="Times New Roman" w:cs="Arial"/>
          <w:color w:val="000000" w:themeColor="text1"/>
          <w:lang w:eastAsia="pt-BR"/>
        </w:rPr>
      </w:pP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DELEZE, G. e GUATTARI, F. Mil </w:t>
      </w:r>
      <w:r w:rsidRPr="00B4257C">
        <w:rPr>
          <w:rFonts w:eastAsia="Times New Roman" w:cs="Arial"/>
          <w:b/>
          <w:bCs/>
          <w:color w:val="000000" w:themeColor="text1"/>
          <w:lang w:eastAsia="pt-BR"/>
        </w:rPr>
        <w:t>Platôs: capitalismo e esquizofrenia.</w:t>
      </w: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 São Paulo: Editora 34, 1995.</w:t>
      </w:r>
    </w:p>
    <w:p w:rsidR="00B4257C" w:rsidRPr="00B4257C" w:rsidRDefault="00B4257C" w:rsidP="00B4257C">
      <w:pPr>
        <w:spacing w:after="0" w:line="240" w:lineRule="auto"/>
        <w:jc w:val="both"/>
        <w:rPr>
          <w:rFonts w:eastAsia="Times New Roman" w:cs="Arial"/>
          <w:color w:val="000000" w:themeColor="text1"/>
          <w:lang w:eastAsia="pt-BR"/>
        </w:rPr>
      </w:pP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DELEUZE, Gilles. </w:t>
      </w:r>
      <w:r w:rsidRPr="00B4257C">
        <w:rPr>
          <w:rFonts w:eastAsia="Times New Roman" w:cs="Arial"/>
          <w:b/>
          <w:bCs/>
          <w:color w:val="000000" w:themeColor="text1"/>
          <w:lang w:eastAsia="pt-BR"/>
        </w:rPr>
        <w:t>Lógica do sentido.</w:t>
      </w: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 São Paulo: Perspectiva, 2000.</w:t>
      </w:r>
    </w:p>
    <w:p w:rsidR="00B4257C" w:rsidRPr="00B4257C" w:rsidRDefault="00B4257C" w:rsidP="00B4257C">
      <w:pPr>
        <w:spacing w:after="0" w:line="240" w:lineRule="auto"/>
        <w:jc w:val="both"/>
        <w:rPr>
          <w:rFonts w:eastAsia="Times New Roman" w:cs="Arial"/>
          <w:color w:val="000000" w:themeColor="text1"/>
          <w:lang w:eastAsia="pt-BR"/>
        </w:rPr>
      </w:pP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GHEL, Jan. </w:t>
      </w:r>
      <w:r w:rsidRPr="00B4257C">
        <w:rPr>
          <w:rFonts w:eastAsia="Times New Roman" w:cs="Arial"/>
          <w:b/>
          <w:bCs/>
          <w:color w:val="000000" w:themeColor="text1"/>
          <w:lang w:eastAsia="pt-BR"/>
        </w:rPr>
        <w:t>Cidades para as pessoas.</w:t>
      </w: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 São Paulo: Perspectiva, 2013. </w:t>
      </w:r>
    </w:p>
    <w:p w:rsidR="00B4257C" w:rsidRPr="00B4257C" w:rsidRDefault="00B4257C" w:rsidP="00B4257C">
      <w:pPr>
        <w:spacing w:after="0" w:line="240" w:lineRule="auto"/>
        <w:jc w:val="both"/>
        <w:rPr>
          <w:rFonts w:eastAsia="Times New Roman" w:cs="Arial"/>
          <w:bCs/>
          <w:color w:val="000000" w:themeColor="text1"/>
          <w:lang w:val="en-US" w:eastAsia="pt-BR"/>
        </w:rPr>
      </w:pP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GHEL, Jan; SVARRE, Birgitte. </w:t>
      </w:r>
      <w:r w:rsidRPr="00B4257C">
        <w:rPr>
          <w:rFonts w:eastAsia="Times New Roman" w:cs="Arial"/>
          <w:b/>
          <w:bCs/>
          <w:color w:val="000000" w:themeColor="text1"/>
          <w:lang w:val="en-US" w:eastAsia="pt-BR"/>
        </w:rPr>
        <w:t>How to study public space</w:t>
      </w:r>
      <w:r w:rsidRPr="00B4257C">
        <w:rPr>
          <w:rFonts w:eastAsia="Times New Roman" w:cs="Arial"/>
          <w:bCs/>
          <w:color w:val="000000" w:themeColor="text1"/>
          <w:lang w:val="en-US" w:eastAsia="pt-BR"/>
        </w:rPr>
        <w:t>. Londres: Island  Press, 2013.  </w:t>
      </w:r>
    </w:p>
    <w:p w:rsidR="000549A2" w:rsidRPr="00B4257C" w:rsidRDefault="00B4257C" w:rsidP="00B4257C">
      <w:pPr>
        <w:spacing w:after="0" w:line="240" w:lineRule="auto"/>
        <w:jc w:val="both"/>
        <w:rPr>
          <w:rFonts w:eastAsia="Times New Roman" w:cs="Arial"/>
          <w:color w:val="000000" w:themeColor="text1"/>
          <w:lang w:eastAsia="pt-BR"/>
        </w:rPr>
      </w:pPr>
      <w:r w:rsidRPr="00B4257C">
        <w:rPr>
          <w:rFonts w:eastAsia="Times New Roman" w:cs="Arial"/>
          <w:bCs/>
          <w:color w:val="000000" w:themeColor="text1"/>
          <w:lang w:val="en-US" w:eastAsia="pt-BR"/>
        </w:rPr>
        <w:t xml:space="preserve">JACQUES, P. B. [org.]. </w:t>
      </w:r>
      <w:r w:rsidRPr="00B4257C">
        <w:rPr>
          <w:rFonts w:eastAsia="Times New Roman" w:cs="Arial"/>
          <w:b/>
          <w:bCs/>
          <w:color w:val="000000" w:themeColor="text1"/>
          <w:lang w:eastAsia="pt-BR"/>
        </w:rPr>
        <w:t>Elogio aos Errantes.</w:t>
      </w:r>
      <w:r w:rsidRPr="00B4257C">
        <w:rPr>
          <w:rFonts w:eastAsia="Times New Roman" w:cs="Arial"/>
          <w:bCs/>
          <w:color w:val="000000" w:themeColor="text1"/>
          <w:lang w:eastAsia="pt-BR"/>
        </w:rPr>
        <w:t xml:space="preserve"> Salvador: EDUFBA, 2012.</w:t>
      </w:r>
    </w:p>
    <w:sectPr w:rsidR="000549A2" w:rsidRPr="00B4257C" w:rsidSect="00F837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701" w:bottom="1701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9F6" w:rsidRDefault="004479F6" w:rsidP="008908A1">
      <w:pPr>
        <w:spacing w:after="0" w:line="240" w:lineRule="auto"/>
      </w:pPr>
      <w:r>
        <w:separator/>
      </w:r>
    </w:p>
  </w:endnote>
  <w:endnote w:type="continuationSeparator" w:id="1">
    <w:p w:rsidR="004479F6" w:rsidRDefault="004479F6" w:rsidP="00890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">
    <w:altName w:val="Kredit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1E" w:rsidRDefault="005F131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7A9" w:rsidRDefault="00F837A9" w:rsidP="00EC3DFA">
    <w:pPr>
      <w:pStyle w:val="Cabealho"/>
      <w:ind w:left="-567" w:hanging="1134"/>
    </w:pPr>
  </w:p>
  <w:p w:rsidR="00F837A9" w:rsidRDefault="00F837A9" w:rsidP="00EC3DFA">
    <w:pPr>
      <w:pStyle w:val="Cabealho"/>
      <w:ind w:left="-567" w:hanging="1134"/>
    </w:pPr>
  </w:p>
  <w:p w:rsidR="00F837A9" w:rsidRDefault="005D0D9B" w:rsidP="00EC3DFA">
    <w:pPr>
      <w:pStyle w:val="Cabealho"/>
      <w:ind w:left="-567" w:hanging="1134"/>
    </w:pPr>
    <w:r>
      <w:rPr>
        <w:noProof/>
        <w:lang w:eastAsia="pt-BR"/>
      </w:rPr>
      <w:pict>
        <v:group id="_x0000_s4103" style="position:absolute;left:0;text-align:left;margin-left:27pt;margin-top:-58.15pt;width:396.5pt;height:56.7pt;z-index:251661312" coordsize="88096,12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VAG4AaQB3AGUAcgBzAGEAbABuAHkAIABwAHIAbwBmAGkAbAAgAFIARwBCBB4EMQRJBDgE&#10;OQAgBD8EQAQ+BEQEOAQ7BEwAIABSAEcAQgZFBkQGQQAgBioGOQYxBkoGQQAgAFIARwBCACAGJwZE&#10;BjkGJwZFAEcAZQBuAGUAcgBpAGMAIABSAEcAQgAgAFAAcgBvAGYAaQBsAGUARwBlAG4AZQByAGUA&#10;bAAgAFIARwBCAC0AYgBlAHMAawByAGkAdgBlAGwAcw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AABEIAJk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5" type="#_x0000_t75" alt="13522701_10209662784826041_4817630124771521469_o.jpg" style="position:absolute;top:238;width:48466;height:123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P6RvFAAAA2wAAAA8AAABkcnMvZG93bnJldi54bWxEj0FrwkAQhe9C/8MyBS9SN5VaSuoqjaIV&#10;b6ZCr2N2mg3NzobsatL+elcQvM3w3rzvzWzR21qcqfWVYwXP4wQEceF0xaWCw9f66Q2ED8gaa8ek&#10;4I88LOYPgxmm2nW8p3MeShFD2KeowITQpFL6wpBFP3YNcdR+XGsxxLUtpW6xi+G2lpMkeZUWK44E&#10;gw0tDRW/+clG7jTbjPzRfGf5bqWz7pic/j8PSg0f+493EIH6cDffrrc61n+B6y9xAD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z+kbxQAAANsAAAAPAAAAAAAAAAAAAAAA&#10;AJ8CAABkcnMvZG93bnJldi54bWxQSwUGAAAAAAQABAD3AAAAkQMAAAAA&#10;">
            <v:imagedata r:id="rId1" o:title="13522701_10209662784826041_4817630124771521469_o"/>
            <v:path arrowok="t"/>
          </v:shape>
          <v:shape id="Picture 3" o:spid="_x0000_s4104" type="#_x0000_t75" alt="13522701_10209662784826041_4817630124771521469_o.jpg" style="position:absolute;left:48466;width:39630;height:126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7JLCAAAA2wAAAA8AAABkcnMvZG93bnJldi54bWxET01rwkAQvRf6H5Yp9NZsWmioMasUS8FD&#10;BZvofciOSTA7m2a3SfTXu4LgbR7vc7LlZFoxUO8aywpeoxgEcWl1w5WCXfH98gHCeWSNrWVScCIH&#10;y8XjQ4aptiP/0pD7SoQQdikqqL3vUildWZNBF9mOOHAH2xv0AfaV1D2OIdy08i2OE2mw4dBQY0er&#10;mspj/m8U4ObPDz/raZU0+698u5kV56IrlHp+mj7nIDxN/i6+udc6zH+H6y/hALm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s+ySwgAAANsAAAAPAAAAAAAAAAAAAAAAAJ8C&#10;AABkcnMvZG93bnJldi54bWxQSwUGAAAAAAQABAD3AAAAjgMAAAAA&#10;">
            <v:imagedata r:id="rId2" o:title="13522701_10209662784826041_4817630124771521469_o"/>
            <v:path arrowok="t"/>
          </v:shape>
        </v:group>
      </w:pict>
    </w:r>
  </w:p>
  <w:p w:rsidR="00F837A9" w:rsidRDefault="00F837A9" w:rsidP="00EC7FF1">
    <w:pPr>
      <w:pStyle w:val="Rodap"/>
      <w:ind w:hanging="170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7A9" w:rsidRDefault="005D0D9B" w:rsidP="00EC3DFA">
    <w:pPr>
      <w:pStyle w:val="Rodap"/>
      <w:ind w:hanging="1701"/>
      <w:jc w:val="right"/>
    </w:pPr>
    <w:r>
      <w:rPr>
        <w:noProof/>
        <w:lang w:eastAsia="pt-BR"/>
      </w:rPr>
      <w:pict>
        <v:group id="_x0000_s4097" style="position:absolute;left:0;text-align:left;margin-left:-45.4pt;margin-top:-58.25pt;width:495.45pt;height:70.85pt;z-index:-251656192" coordsize="88096,12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alt="13522701_10209662784826041_4817630124771521469_o.jpg" style="position:absolute;top:238;width:48466;height:123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Z5jEAAAA2gAAAA8AAABkcnMvZG93bnJldi54bWxEj0GLwjAUhO8L/ofwBC+LpsquSjWKCsKC&#10;eLAq4u3RPNtq81KaqN1/vxEWPA4z8w0znTemFA+qXWFZQb8XgSBOrS44U3DYr7tjEM4jaywtk4Jf&#10;cjCftT6mGGv75B09Ep+JAGEXo4Lc+yqW0qU5GXQ9WxEH72Jrgz7IOpO6xmeAm1IOomgoDRYcFnKs&#10;aJVTekvuRsHtvHXXJPk6bT7H+1G04f5xsSyV6rSbxQSEp8a/w//tH63gG15Xwg2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tZ5jEAAAA2gAAAA8AAAAAAAAAAAAAAAAA&#10;nwIAAGRycy9kb3ducmV2LnhtbFBLBQYAAAAABAAEAPcAAACQAwAAAAA=&#10;">
            <v:imagedata r:id="rId1" o:title="13522701_10209662784826041_4817630124771521469_o" croptop="51619f" cropbottom="2104f"/>
            <v:path arrowok="t"/>
          </v:shape>
          <v:shape id="Picture 3" o:spid="_x0000_s4098" type="#_x0000_t75" alt="13522701_10209662784826041_4817630124771521469_o.jpg" style="position:absolute;left:48466;width:39630;height:126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W768AAAA2gAAAA8AAABkcnMvZG93bnJldi54bWxET0sKwjAQ3QveIYzgTlNdqFSj+EFQRMHP&#10;AYZmbGubSWmi1tubheDy8f6zRWNK8aLa5ZYVDPoRCOLE6pxTBbfrtjcB4TyyxtIyKfiQg8W83Zph&#10;rO2bz/S6+FSEEHYxKsi8r2IpXZKRQde3FXHg7rY26AOsU6lrfIdwU8phFI2kwZxDQ4YVrTNKisvT&#10;KNg9NodT6STd1vvNaOXHBR0nhVLdTrOcgvDU+L/4595pBWFruBJugJ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XNFu+vAAAANoAAAAPAAAAAAAAAAAAAAAAAJ8CAABkcnMv&#10;ZG93bnJldi54bWxQSwUGAAAAAAQABAD3AAAAiAMAAAAA&#10;">
            <v:imagedata r:id="rId2" o:title="13522701_10209662784826041_4817630124771521469_o" croptop="31231f" cropbottom="19580f"/>
            <v:path arrowok="t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9F6" w:rsidRDefault="004479F6" w:rsidP="008908A1">
      <w:pPr>
        <w:spacing w:after="0" w:line="240" w:lineRule="auto"/>
      </w:pPr>
      <w:r>
        <w:separator/>
      </w:r>
    </w:p>
  </w:footnote>
  <w:footnote w:type="continuationSeparator" w:id="1">
    <w:p w:rsidR="004479F6" w:rsidRDefault="004479F6" w:rsidP="008908A1">
      <w:pPr>
        <w:spacing w:after="0" w:line="240" w:lineRule="auto"/>
      </w:pPr>
      <w:r>
        <w:continuationSeparator/>
      </w:r>
    </w:p>
  </w:footnote>
  <w:footnote w:id="2">
    <w:p w:rsidR="00F837A9" w:rsidRPr="00B4257C" w:rsidRDefault="00F837A9" w:rsidP="00942707">
      <w:pPr>
        <w:pStyle w:val="NotadeRodap"/>
        <w:rPr>
          <w:rFonts w:cs="Arial"/>
        </w:rPr>
      </w:pPr>
      <w:r w:rsidRPr="00B4257C">
        <w:rPr>
          <w:rStyle w:val="Refdenotaderodap"/>
          <w:rFonts w:cs="Arial"/>
        </w:rPr>
        <w:footnoteRef/>
      </w:r>
      <w:r w:rsidRPr="00B4257C">
        <w:rPr>
          <w:rFonts w:cs="Arial"/>
        </w:rPr>
        <w:t xml:space="preserve"> </w:t>
      </w:r>
      <w:r w:rsidR="00D902BA" w:rsidRPr="00B4257C">
        <w:rPr>
          <w:rFonts w:cs="Arial"/>
        </w:rPr>
        <w:t>FAUrb/UFPel</w:t>
      </w:r>
      <w:r w:rsidRPr="00B4257C">
        <w:rPr>
          <w:rFonts w:cs="Arial"/>
        </w:rPr>
        <w:t xml:space="preserve">. </w:t>
      </w:r>
      <w:r w:rsidR="00D902BA" w:rsidRPr="00B4257C">
        <w:rPr>
          <w:rFonts w:cs="Arial"/>
        </w:rPr>
        <w:t>thomazdufaups@gmail.com</w:t>
      </w:r>
    </w:p>
  </w:footnote>
  <w:footnote w:id="3">
    <w:p w:rsidR="00F837A9" w:rsidRPr="00B4257C" w:rsidRDefault="00F837A9" w:rsidP="000F2FED">
      <w:pPr>
        <w:pStyle w:val="NotadeRodap"/>
        <w:rPr>
          <w:rFonts w:cs="Arial"/>
        </w:rPr>
      </w:pPr>
      <w:r w:rsidRPr="00B4257C">
        <w:rPr>
          <w:rStyle w:val="Refdenotaderodap"/>
          <w:rFonts w:cs="Arial"/>
        </w:rPr>
        <w:footnoteRef/>
      </w:r>
      <w:r w:rsidRPr="00B4257C">
        <w:rPr>
          <w:rFonts w:cs="Arial"/>
        </w:rPr>
        <w:t xml:space="preserve"> </w:t>
      </w:r>
      <w:r w:rsidR="00D902BA" w:rsidRPr="00B4257C">
        <w:rPr>
          <w:rFonts w:cs="Arial"/>
        </w:rPr>
        <w:t>FAUrb/UFPel</w:t>
      </w:r>
      <w:r w:rsidRPr="00B4257C">
        <w:rPr>
          <w:rFonts w:cs="Arial"/>
        </w:rPr>
        <w:t>.</w:t>
      </w:r>
      <w:r w:rsidR="00D902BA" w:rsidRPr="00B4257C">
        <w:rPr>
          <w:rFonts w:cs="Arial"/>
        </w:rPr>
        <w:t xml:space="preserve"> E-mail do Segundo Autor</w:t>
      </w:r>
    </w:p>
  </w:footnote>
  <w:footnote w:id="4">
    <w:p w:rsidR="00F837A9" w:rsidRPr="00B4257C" w:rsidRDefault="00F837A9" w:rsidP="000F2FED">
      <w:pPr>
        <w:pStyle w:val="NotadeRodap"/>
        <w:rPr>
          <w:rFonts w:cs="Arial"/>
        </w:rPr>
      </w:pPr>
      <w:r w:rsidRPr="00B4257C">
        <w:rPr>
          <w:rStyle w:val="Refdenotaderodap"/>
          <w:rFonts w:cs="Arial"/>
        </w:rPr>
        <w:footnoteRef/>
      </w:r>
      <w:r w:rsidRPr="00B4257C">
        <w:rPr>
          <w:rFonts w:cs="Arial"/>
        </w:rPr>
        <w:t xml:space="preserve"> </w:t>
      </w:r>
      <w:r w:rsidR="00D902BA" w:rsidRPr="00B4257C">
        <w:rPr>
          <w:rFonts w:cs="Arial"/>
        </w:rPr>
        <w:t>FAUrb/UFPel</w:t>
      </w:r>
      <w:r w:rsidRPr="00B4257C">
        <w:rPr>
          <w:rFonts w:cs="Arial"/>
        </w:rPr>
        <w:t xml:space="preserve">. </w:t>
      </w:r>
      <w:r w:rsidR="00D902BA" w:rsidRPr="00B4257C">
        <w:rPr>
          <w:rFonts w:cs="Arial"/>
        </w:rPr>
        <w:t>thaisifsul@gmail.com</w:t>
      </w:r>
    </w:p>
  </w:footnote>
  <w:footnote w:id="5">
    <w:p w:rsidR="00D902BA" w:rsidRPr="00B4257C" w:rsidRDefault="00D902BA" w:rsidP="00D902BA">
      <w:pPr>
        <w:pStyle w:val="NotadeRodap"/>
        <w:rPr>
          <w:rFonts w:cs="Arial"/>
        </w:rPr>
      </w:pPr>
      <w:r w:rsidRPr="00B4257C">
        <w:rPr>
          <w:rStyle w:val="Refdenotaderodap"/>
          <w:rFonts w:cs="Arial"/>
        </w:rPr>
        <w:footnoteRef/>
      </w:r>
      <w:r w:rsidRPr="00B4257C">
        <w:rPr>
          <w:rFonts w:cs="Arial"/>
        </w:rPr>
        <w:t xml:space="preserve"> FAUrb/UFPel. E-mail do Segundo Autor</w:t>
      </w:r>
    </w:p>
  </w:footnote>
  <w:footnote w:id="6">
    <w:p w:rsidR="00D902BA" w:rsidRPr="00B4257C" w:rsidRDefault="00D902BA" w:rsidP="00D902BA">
      <w:pPr>
        <w:pStyle w:val="NotadeRodap"/>
        <w:rPr>
          <w:rFonts w:cs="Arial"/>
        </w:rPr>
      </w:pPr>
      <w:r w:rsidRPr="00B4257C">
        <w:rPr>
          <w:rStyle w:val="Refdenotaderodap"/>
          <w:rFonts w:cs="Arial"/>
        </w:rPr>
        <w:footnoteRef/>
      </w:r>
      <w:r w:rsidRPr="00B4257C">
        <w:rPr>
          <w:rFonts w:cs="Arial"/>
        </w:rPr>
        <w:t xml:space="preserve"> FAUrb/UFPel. amigodudu@yahoo.com.br</w:t>
      </w:r>
    </w:p>
  </w:footnote>
  <w:footnote w:id="7">
    <w:p w:rsidR="0075591A" w:rsidRPr="00B4257C" w:rsidRDefault="0075591A" w:rsidP="0075591A">
      <w:pPr>
        <w:pStyle w:val="normal0"/>
        <w:jc w:val="both"/>
        <w:rPr>
          <w:rFonts w:ascii="Arial" w:hAnsi="Arial" w:cs="Arial"/>
          <w:sz w:val="16"/>
          <w:szCs w:val="16"/>
        </w:rPr>
      </w:pPr>
      <w:r w:rsidRPr="00B4257C">
        <w:rPr>
          <w:rFonts w:ascii="Arial" w:hAnsi="Arial" w:cs="Arial"/>
          <w:sz w:val="16"/>
          <w:szCs w:val="16"/>
          <w:vertAlign w:val="superscript"/>
        </w:rPr>
        <w:footnoteRef/>
      </w:r>
      <w:r w:rsidRPr="00B4257C">
        <w:rPr>
          <w:rFonts w:ascii="Arial" w:hAnsi="Arial" w:cs="Arial"/>
          <w:sz w:val="16"/>
          <w:szCs w:val="16"/>
        </w:rPr>
        <w:t xml:space="preserve"> </w:t>
      </w:r>
      <w:r w:rsidRPr="00B4257C">
        <w:rPr>
          <w:rFonts w:ascii="Arial" w:eastAsia="Arial" w:hAnsi="Arial" w:cs="Arial"/>
          <w:sz w:val="16"/>
          <w:szCs w:val="16"/>
        </w:rPr>
        <w:t>O grupo Gris Público Americano (GPA) é um coletivo independente, formado por um grupo de arquitetos argentinos com sede em Buenos Aires, integrado por Mauricio Corbalán, Paola Salaberri, Pío Torroja, Adriana Vázquez, Daniel Wepfer e Norberto Nenninger [https://www.facebook.com/grispublicoamericano.gpa]. Propõe investigações que tem como ponto central as situações de controvérsias urbanas, polêmicas e/ou complexas.</w:t>
      </w:r>
    </w:p>
    <w:p w:rsidR="0075591A" w:rsidRDefault="0075591A" w:rsidP="0075591A">
      <w:pPr>
        <w:pStyle w:val="normal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1E" w:rsidRDefault="005F131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7A9" w:rsidRDefault="005D0D9B" w:rsidP="00EC7FF1">
    <w:pPr>
      <w:pStyle w:val="Cabealho"/>
      <w:ind w:left="-567" w:hanging="1134"/>
    </w:pPr>
    <w:r>
      <w:rPr>
        <w:noProof/>
        <w:lang w:eastAsia="pt-BR"/>
      </w:rPr>
    </w:r>
    <w:r>
      <w:rPr>
        <w:noProof/>
        <w:lang w:eastAsia="pt-BR"/>
      </w:rPr>
      <w:pict>
        <v:group id="Group 8" o:spid="_x0000_s4109" style="width:693.7pt;height:99.2pt;mso-position-horizontal-relative:char;mso-position-vertical-relative:line" coordsize="88096,12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wAARCAC+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11" type="#_x0000_t75" alt="13522701_10209662784826041_4817630124771521469_o.jpg" style="position:absolute;top:238;width:48466;height:123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t5IfDAAAA2gAAAA8AAABkcnMvZG93bnJldi54bWxEj19rwjAUxd8Hfodwhb0MTZ1MpBrFbmyO&#10;va0Kvl6ba1NsbkoTbfXTL4PBHg/nz4+zXPe2FldqfeVYwWScgCAunK64VLDfvY/mIHxA1lg7JgU3&#10;8rBeDR6WmGrX8Tdd81CKOMI+RQUmhCaV0heGLPqxa4ijd3KtxRBlW0rdYhfHbS2fk2QmLVYcCQYb&#10;ejVUnPOLjdyX7OPJH80hy7/edNYdk8t9u1fqcdhvFiAC9eE//Nf+1Aqm8Hsl3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3kh8MAAADaAAAADwAAAAAAAAAAAAAAAACf&#10;AgAAZHJzL2Rvd25yZXYueG1sUEsFBgAAAAAEAAQA9wAAAI8DAAAAAA==&#10;">
            <v:imagedata r:id="rId1" o:title="13522701_10209662784826041_4817630124771521469_o"/>
            <v:path arrowok="t"/>
          </v:shape>
          <v:shape id="Picture 3" o:spid="_x0000_s4110" type="#_x0000_t75" alt="13522701_10209662784826041_4817630124771521469_o.jpg" style="position:absolute;left:48466;width:39630;height:126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xMlzBAAAA2gAAAA8AAABkcnMvZG93bnJldi54bWxEj0FrAjEUhO8F/0N4greaVcQuq1GkVBD2&#10;UKri+bF5bhY3L2sSdf33plDocZiZb5jluretuJMPjWMFk3EGgrhyuuFawfGwfc9BhIissXVMCp4U&#10;YL0avC2x0O7BP3Tfx1okCIcCFZgYu0LKUBmyGMauI07e2XmLMUlfS+3xkeC2ldMsm0uLDacFgx19&#10;Gqou+5tV8BWu5mPXl2Wbnyf+289tmd9OSo2G/WYBIlIf/8N/7Z1WMIPfK+kG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xMlzBAAAA2gAAAA8AAAAAAAAAAAAAAAAAnwIA&#10;AGRycy9kb3ducmV2LnhtbFBLBQYAAAAABAAEAPcAAACNAwAAAAA=&#10;">
            <v:imagedata r:id="rId2" o:title="13522701_10209662784826041_4817630124771521469_o"/>
            <v:path arrowok="t"/>
          </v:shape>
          <w10:wrap type="none"/>
          <w10:anchorlock/>
        </v:group>
      </w:pict>
    </w:r>
    <w:r>
      <w:rPr>
        <w:noProof/>
        <w:lang w:eastAsia="pt-BR"/>
      </w:rPr>
      <w:pict>
        <v:group id="_x0000_s4106" style="position:absolute;left:0;text-align:left;margin-left:-5.95pt;margin-top:10.9pt;width:438.7pt;height:56.7pt;z-index:-251657216;mso-position-horizontal-relative:text;mso-position-vertical-relative:text" coordsize="96932,12530" wrapcoords="-37 0 -37 21316 10855 21316 10855 18189 15914 18189 21600 15916 21600 5684 10855 4547 10855 0 -37 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">
          <o:lock v:ext="edit" aspectratio="t"/>
          <v:shape id="Picture 2" o:spid="_x0000_s4108" type="#_x0000_t75" alt="13522701_10209662784826041_4817630124771521469_o.jpg" style="position:absolute;width:48466;height:125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4VfCAAAA2wAAAA8AAABkcnMvZG93bnJldi54bWxET0trAjEQvhf6H8IUvJSaVbDKahQfiPVS&#10;qFbP42b2gclk2cR1++9NodDbfHzPmS06a0RLja8cKxj0ExDEmdMVFwq+j9u3CQgfkDUax6Tghzws&#10;5s9PM0y1u/MXtYdQiBjCPkUFZQh1KqXPSrLo+64mjlzuGoshwqaQusF7DLdGDpPkXVqsODaUWNO6&#10;pOx6uFkFxnyeMF/d9tfd6NL6102eHc+tUr2XbjkFEagL/+I/94eO88fw+0s8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peFXwgAAANsAAAAPAAAAAAAAAAAAAAAAAJ8C&#10;AABkcnMvZG93bnJldi54bWxQSwUGAAAAAAQABAD3AAAAjgMAAAAA&#10;">
            <v:imagedata r:id="rId3" o:title="13522701_10209662784826041_4817630124771521469_o" cropbottom="53561f"/>
            <v:path arrowok="t"/>
          </v:shape>
          <v:shape id="Picture 3" o:spid="_x0000_s4107" type="#_x0000_t75" alt="13522701_10209662784826041_4817630124771521469_o.jpg" style="position:absolute;left:48466;top:3386;width:48466;height:59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9livEAAAA2wAAAA8AAABkcnMvZG93bnJldi54bWxEj0FrwkAQhe9C/8MyBW+60YNI6iolWCgo&#10;2KqX3sbsNBvMzobsRuO/dw6F3mZ4b977ZrUZfKNu1MU6sIHZNANFXAZbc2XgfPqYLEHFhGyxCUwG&#10;HhRhs34ZrTC34c7fdDumSkkIxxwNuJTaXOtYOvIYp6ElFu03dB6TrF2lbYd3CfeNnmfZQnusWRoc&#10;tlQ4Kq/H3hsoysPF2Vn/VbXbn7RbXvanoo/GjF+H9zdQiYb0b/67/rSCL7Dyiwy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9livEAAAA2wAAAA8AAAAAAAAAAAAAAAAA&#10;nwIAAGRycy9kb3ducmV2LnhtbFBLBQYAAAAABAAEAPcAAACQAwAAAAA=&#10;">
            <v:imagedata r:id="rId3" o:title="13522701_10209662784826041_4817630124771521469_o" croptop="45956f" cropbottom="13917f"/>
            <v:path arrowok="t"/>
          </v:shape>
          <w10:wrap type="through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7A9" w:rsidRPr="00555B07" w:rsidRDefault="005D0D9B" w:rsidP="00EC3DFA">
    <w:pPr>
      <w:pStyle w:val="Cabealho1"/>
      <w:ind w:left="-567" w:hanging="1134"/>
    </w:pPr>
    <w:r>
      <w:rPr>
        <w:noProof/>
        <w:lang w:eastAsia="pt-BR"/>
      </w:rPr>
      <w:pict>
        <v:group id="Group 6" o:spid="_x0000_s4100" style="position:absolute;left:0;text-align:left;margin-left:-17.95pt;margin-top:-1.05pt;width:438.7pt;height:56.7pt;z-index:-251658240" coordsize="96932,125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2" type="#_x0000_t75" alt="13522701_10209662784826041_4817630124771521469_o.jpg" style="position:absolute;width:48466;height:125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3LjBAAAA2wAAAA8AAABkcnMvZG93bnJldi54bWxET0trAjEQvgv9D2EEL1KzFiyyGsW2FO2l&#10;oFbP42b2gclk2cR1/femIHibj+8582VnjWip8ZVjBeNRAoI4c7riQsHf/vt1CsIHZI3GMSm4kYfl&#10;4qU3x1S7K2+p3YVCxBD2KSooQ6hTKX1WkkU/cjVx5HLXWAwRNoXUDV5juDXyLUnepcWKY0OJNX2W&#10;lJ13F6vAmN8D5h+Xn/N6cmr98CvP9sdWqUG/W81ABOrCU/xwb3ScP4b/X+I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A3LjBAAAA2wAAAA8AAAAAAAAAAAAAAAAAnwIA&#10;AGRycy9kb3ducmV2LnhtbFBLBQYAAAAABAAEAPcAAACNAwAAAAA=&#10;">
            <v:imagedata r:id="rId1" o:title="13522701_10209662784826041_4817630124771521469_o" cropbottom="53561f"/>
            <v:path arrowok="t"/>
          </v:shape>
          <v:shape id="Picture 3" o:spid="_x0000_s4101" type="#_x0000_t75" alt="13522701_10209662784826041_4817630124771521469_o.jpg" style="position:absolute;left:48466;top:3386;width:48466;height:59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ocHAAAAA2wAAAA8AAABkcnMvZG93bnJldi54bWxET02LwjAQvS/4H8II3tZUDyLVKFIUBAV3&#10;1Yu3sRmbYjMpTar1328EYW/zeJ8zX3a2Eg9qfOlYwWiYgCDOnS65UHA+bb6nIHxA1lg5JgUv8rBc&#10;9L7mmGr35F96HEMhYgj7FBWYEOpUSp8bsuiHriaO3M01FkOETSF1g88Ybis5TpKJtFhybDBYU2Yo&#10;vx9bqyDLD1ejR+1PUa8vYTe97k9Z65Ua9LvVDESgLvyLP+6tjvPH8P4lHi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tWhwcAAAADbAAAADwAAAAAAAAAAAAAAAACfAgAA&#10;ZHJzL2Rvd25yZXYueG1sUEsFBgAAAAAEAAQA9wAAAIwDAAAAAA==&#10;">
            <v:imagedata r:id="rId2" o:title="13522701_10209662784826041_4817630124771521469_o" croptop="45956f" cropbottom="13917f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36CB"/>
    <w:multiLevelType w:val="hybridMultilevel"/>
    <w:tmpl w:val="B3B24696"/>
    <w:lvl w:ilvl="0" w:tplc="5D98F6E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6370DC3"/>
    <w:multiLevelType w:val="hybridMultilevel"/>
    <w:tmpl w:val="3C027192"/>
    <w:lvl w:ilvl="0" w:tplc="4E8E33E4">
      <w:start w:val="1"/>
      <w:numFmt w:val="lowerLetter"/>
      <w:lvlText w:val="%1)"/>
      <w:lvlJc w:val="left"/>
      <w:pPr>
        <w:ind w:left="1429" w:hanging="360"/>
      </w:pPr>
    </w:lvl>
    <w:lvl w:ilvl="1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0F3DF7"/>
    <w:multiLevelType w:val="hybridMultilevel"/>
    <w:tmpl w:val="AE1847DE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1A7F237A"/>
    <w:multiLevelType w:val="hybridMultilevel"/>
    <w:tmpl w:val="50044424"/>
    <w:lvl w:ilvl="0" w:tplc="CDAE1866"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1C79075A"/>
    <w:multiLevelType w:val="multilevel"/>
    <w:tmpl w:val="575E11C2"/>
    <w:lvl w:ilvl="0">
      <w:start w:val="1"/>
      <w:numFmt w:val="lowerLetter"/>
      <w:lvlText w:val="%1)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5">
    <w:nsid w:val="205C0E99"/>
    <w:multiLevelType w:val="multilevel"/>
    <w:tmpl w:val="99AE2410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9" w:hanging="709"/>
      </w:pPr>
      <w:rPr>
        <w:rFonts w:hint="default"/>
      </w:rPr>
    </w:lvl>
  </w:abstractNum>
  <w:abstractNum w:abstractNumId="6">
    <w:nsid w:val="212F43D8"/>
    <w:multiLevelType w:val="hybridMultilevel"/>
    <w:tmpl w:val="BA8C155E"/>
    <w:lvl w:ilvl="0" w:tplc="054C7F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C96543"/>
    <w:multiLevelType w:val="multilevel"/>
    <w:tmpl w:val="A6441A3C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decimal"/>
      <w:lvlText w:val="%1.%2."/>
      <w:lvlJc w:val="left"/>
      <w:pPr>
        <w:ind w:left="19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041616E"/>
    <w:multiLevelType w:val="hybridMultilevel"/>
    <w:tmpl w:val="2A8CB56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FA7156"/>
    <w:multiLevelType w:val="multilevel"/>
    <w:tmpl w:val="58263C00"/>
    <w:lvl w:ilvl="0">
      <w:start w:val="1"/>
      <w:numFmt w:val="decimal"/>
      <w:lvlText w:val="%1"/>
      <w:lvlJc w:val="righ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3BE02E26"/>
    <w:multiLevelType w:val="hybridMultilevel"/>
    <w:tmpl w:val="9E5237BA"/>
    <w:lvl w:ilvl="0" w:tplc="8CA4E848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B316C1"/>
    <w:multiLevelType w:val="hybridMultilevel"/>
    <w:tmpl w:val="B0182AB8"/>
    <w:lvl w:ilvl="0" w:tplc="39CCC2E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43D1744C"/>
    <w:multiLevelType w:val="multilevel"/>
    <w:tmpl w:val="60704120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decimal"/>
      <w:lvlText w:val="%1.%2."/>
      <w:lvlJc w:val="left"/>
      <w:pPr>
        <w:ind w:left="19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77339D8"/>
    <w:multiLevelType w:val="multilevel"/>
    <w:tmpl w:val="8C4E37D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47BB0F48"/>
    <w:multiLevelType w:val="multilevel"/>
    <w:tmpl w:val="1DE65E0A"/>
    <w:styleLink w:val="Estilo1"/>
    <w:lvl w:ilvl="0">
      <w:start w:val="1"/>
      <w:numFmt w:val="lowerLetter"/>
      <w:lvlText w:val="%1)"/>
      <w:lvlJc w:val="left"/>
      <w:pPr>
        <w:ind w:left="1429" w:hanging="360"/>
      </w:pPr>
      <w:rPr>
        <w:rFonts w:ascii="Arial" w:hAnsi="Arial"/>
        <w:sz w:val="22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883596C"/>
    <w:multiLevelType w:val="multilevel"/>
    <w:tmpl w:val="B150D174"/>
    <w:lvl w:ilvl="0">
      <w:start w:val="1"/>
      <w:numFmt w:val="bullet"/>
      <w:lvlText w:val="­"/>
      <w:lvlJc w:val="left"/>
      <w:pPr>
        <w:ind w:left="1134" w:hanging="425"/>
      </w:pPr>
      <w:rPr>
        <w:rFonts w:ascii="Courier New" w:hAnsi="Courier New" w:hint="default"/>
        <w:sz w:val="22"/>
      </w:rPr>
    </w:lvl>
    <w:lvl w:ilvl="1">
      <w:start w:val="1"/>
      <w:numFmt w:val="none"/>
      <w:lvlText w:val="- "/>
      <w:lvlJc w:val="left"/>
      <w:pPr>
        <w:ind w:left="1418" w:hanging="284"/>
      </w:pPr>
      <w:rPr>
        <w:rFonts w:hint="default"/>
      </w:rPr>
    </w:lvl>
    <w:lvl w:ilvl="2">
      <w:start w:val="1"/>
      <w:numFmt w:val="none"/>
      <w:lvlText w:val="%3- "/>
      <w:lvlJc w:val="right"/>
      <w:pPr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45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54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63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2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81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0" w:hanging="709"/>
      </w:pPr>
      <w:rPr>
        <w:rFonts w:hint="default"/>
      </w:rPr>
    </w:lvl>
  </w:abstractNum>
  <w:abstractNum w:abstractNumId="16">
    <w:nsid w:val="5BBE563C"/>
    <w:multiLevelType w:val="multilevel"/>
    <w:tmpl w:val="0416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7">
    <w:nsid w:val="626A388A"/>
    <w:multiLevelType w:val="multilevel"/>
    <w:tmpl w:val="0416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8">
    <w:nsid w:val="697E539E"/>
    <w:multiLevelType w:val="multilevel"/>
    <w:tmpl w:val="58BEFC3E"/>
    <w:lvl w:ilvl="0">
      <w:start w:val="1"/>
      <w:numFmt w:val="bullet"/>
      <w:lvlText w:val=""/>
      <w:lvlJc w:val="left"/>
      <w:pPr>
        <w:ind w:left="1134" w:hanging="425"/>
      </w:pPr>
      <w:rPr>
        <w:rFonts w:ascii="Symbol" w:hAnsi="Symbol" w:hint="default"/>
        <w:sz w:val="22"/>
      </w:rPr>
    </w:lvl>
    <w:lvl w:ilvl="1">
      <w:start w:val="1"/>
      <w:numFmt w:val="none"/>
      <w:lvlText w:val="- "/>
      <w:lvlJc w:val="left"/>
      <w:pPr>
        <w:ind w:left="1418" w:hanging="284"/>
      </w:pPr>
      <w:rPr>
        <w:rFonts w:hint="default"/>
      </w:rPr>
    </w:lvl>
    <w:lvl w:ilvl="2">
      <w:start w:val="1"/>
      <w:numFmt w:val="none"/>
      <w:lvlText w:val="%3- "/>
      <w:lvlJc w:val="right"/>
      <w:pPr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45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54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63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2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81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0" w:hanging="709"/>
      </w:pPr>
      <w:rPr>
        <w:rFonts w:hint="default"/>
      </w:rPr>
    </w:lvl>
  </w:abstractNum>
  <w:abstractNum w:abstractNumId="19">
    <w:nsid w:val="6F9A405C"/>
    <w:multiLevelType w:val="hybridMultilevel"/>
    <w:tmpl w:val="CCE4DDEE"/>
    <w:lvl w:ilvl="0" w:tplc="A1B2CAF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708277D2"/>
    <w:multiLevelType w:val="multilevel"/>
    <w:tmpl w:val="C84473B0"/>
    <w:lvl w:ilvl="0">
      <w:start w:val="1"/>
      <w:numFmt w:val="lowerLetter"/>
      <w:lvlText w:val="%1)"/>
      <w:lvlJc w:val="left"/>
      <w:pPr>
        <w:ind w:left="709" w:firstLine="0"/>
      </w:pPr>
      <w:rPr>
        <w:rFonts w:ascii="Arial" w:hAnsi="Arial" w:hint="default"/>
        <w:sz w:val="22"/>
      </w:rPr>
    </w:lvl>
    <w:lvl w:ilvl="1">
      <w:start w:val="1"/>
      <w:numFmt w:val="none"/>
      <w:lvlText w:val="- 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1">
    <w:nsid w:val="758C5D79"/>
    <w:multiLevelType w:val="multilevel"/>
    <w:tmpl w:val="8A543CAE"/>
    <w:lvl w:ilvl="0">
      <w:start w:val="1"/>
      <w:numFmt w:val="lowerLetter"/>
      <w:lvlText w:val="%1)"/>
      <w:lvlJc w:val="left"/>
      <w:pPr>
        <w:ind w:left="720" w:firstLine="1080"/>
      </w:p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2">
    <w:nsid w:val="75FB685F"/>
    <w:multiLevelType w:val="hybridMultilevel"/>
    <w:tmpl w:val="04F80AA6"/>
    <w:lvl w:ilvl="0" w:tplc="A864992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77345BD0"/>
    <w:multiLevelType w:val="multilevel"/>
    <w:tmpl w:val="EE8ABA08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77818DF"/>
    <w:multiLevelType w:val="multilevel"/>
    <w:tmpl w:val="B0BCAE42"/>
    <w:lvl w:ilvl="0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9" w:hanging="709"/>
      </w:pPr>
      <w:rPr>
        <w:rFonts w:hint="default"/>
      </w:rPr>
    </w:lvl>
  </w:abstractNum>
  <w:abstractNum w:abstractNumId="25">
    <w:nsid w:val="7AD6336E"/>
    <w:multiLevelType w:val="multilevel"/>
    <w:tmpl w:val="A748EE42"/>
    <w:lvl w:ilvl="0">
      <w:start w:val="1"/>
      <w:numFmt w:val="lowerLetter"/>
      <w:pStyle w:val="Listas"/>
      <w:lvlText w:val="%1)"/>
      <w:lvlJc w:val="left"/>
      <w:pPr>
        <w:ind w:left="1134" w:hanging="425"/>
      </w:pPr>
      <w:rPr>
        <w:rFonts w:ascii="Arial" w:hAnsi="Arial" w:hint="default"/>
        <w:sz w:val="22"/>
      </w:rPr>
    </w:lvl>
    <w:lvl w:ilvl="1">
      <w:start w:val="1"/>
      <w:numFmt w:val="none"/>
      <w:lvlText w:val="- "/>
      <w:lvlJc w:val="left"/>
      <w:pPr>
        <w:ind w:left="1418" w:hanging="284"/>
      </w:pPr>
      <w:rPr>
        <w:rFonts w:hint="default"/>
      </w:rPr>
    </w:lvl>
    <w:lvl w:ilvl="2">
      <w:start w:val="1"/>
      <w:numFmt w:val="none"/>
      <w:lvlText w:val="%3- "/>
      <w:lvlJc w:val="right"/>
      <w:pPr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45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54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63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2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81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0" w:hanging="709"/>
      </w:pPr>
      <w:rPr>
        <w:rFonts w:hint="default"/>
      </w:rPr>
    </w:lvl>
  </w:abstractNum>
  <w:abstractNum w:abstractNumId="26">
    <w:nsid w:val="7CEC2B8E"/>
    <w:multiLevelType w:val="hybridMultilevel"/>
    <w:tmpl w:val="37C4C0E8"/>
    <w:lvl w:ilvl="0" w:tplc="4E8E33E4">
      <w:start w:val="1"/>
      <w:numFmt w:val="lowerLetter"/>
      <w:lvlText w:val="%1)"/>
      <w:lvlJc w:val="left"/>
      <w:pPr>
        <w:ind w:left="1429" w:hanging="360"/>
      </w:pPr>
    </w:lvl>
    <w:lvl w:ilvl="1" w:tplc="2CEE027A">
      <w:start w:val="1"/>
      <w:numFmt w:val="bullet"/>
      <w:lvlText w:val="-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5"/>
  </w:num>
  <w:num w:numId="5">
    <w:abstractNumId w:val="23"/>
  </w:num>
  <w:num w:numId="6">
    <w:abstractNumId w:val="25"/>
  </w:num>
  <w:num w:numId="7">
    <w:abstractNumId w:val="1"/>
  </w:num>
  <w:num w:numId="8">
    <w:abstractNumId w:val="26"/>
  </w:num>
  <w:num w:numId="9">
    <w:abstractNumId w:val="9"/>
  </w:num>
  <w:num w:numId="10">
    <w:abstractNumId w:val="24"/>
  </w:num>
  <w:num w:numId="11">
    <w:abstractNumId w:val="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6"/>
  </w:num>
  <w:num w:numId="15">
    <w:abstractNumId w:val="17"/>
  </w:num>
  <w:num w:numId="16">
    <w:abstractNumId w:val="5"/>
  </w:num>
  <w:num w:numId="17">
    <w:abstractNumId w:val="5"/>
  </w:num>
  <w:num w:numId="18">
    <w:abstractNumId w:val="25"/>
    <w:lvlOverride w:ilvl="0">
      <w:startOverride w:val="1"/>
    </w:lvlOverride>
  </w:num>
  <w:num w:numId="19">
    <w:abstractNumId w:val="25"/>
    <w:lvlOverride w:ilvl="0">
      <w:startOverride w:val="1"/>
    </w:lvlOverride>
  </w:num>
  <w:num w:numId="20">
    <w:abstractNumId w:val="25"/>
    <w:lvlOverride w:ilvl="0">
      <w:startOverride w:val="1"/>
    </w:lvlOverride>
  </w:num>
  <w:num w:numId="21">
    <w:abstractNumId w:val="25"/>
  </w:num>
  <w:num w:numId="22">
    <w:abstractNumId w:val="25"/>
    <w:lvlOverride w:ilvl="0">
      <w:startOverride w:val="1"/>
    </w:lvlOverride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0"/>
  </w:num>
  <w:num w:numId="27">
    <w:abstractNumId w:val="10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22"/>
  </w:num>
  <w:num w:numId="31">
    <w:abstractNumId w:val="0"/>
  </w:num>
  <w:num w:numId="32">
    <w:abstractNumId w:val="11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8"/>
  </w:num>
  <w:num w:numId="36">
    <w:abstractNumId w:val="18"/>
  </w:num>
  <w:num w:numId="37">
    <w:abstractNumId w:val="15"/>
  </w:num>
  <w:num w:numId="38">
    <w:abstractNumId w:val="25"/>
  </w:num>
  <w:num w:numId="39">
    <w:abstractNumId w:val="21"/>
  </w:num>
  <w:num w:numId="4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attachedTemplate r:id="rId1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E7B1A"/>
    <w:rsid w:val="00004348"/>
    <w:rsid w:val="00010C3C"/>
    <w:rsid w:val="00021777"/>
    <w:rsid w:val="000226BF"/>
    <w:rsid w:val="00022A08"/>
    <w:rsid w:val="00027BDA"/>
    <w:rsid w:val="000321B1"/>
    <w:rsid w:val="0003394C"/>
    <w:rsid w:val="00036A38"/>
    <w:rsid w:val="00053B65"/>
    <w:rsid w:val="000549A2"/>
    <w:rsid w:val="0006332E"/>
    <w:rsid w:val="0006611E"/>
    <w:rsid w:val="00070463"/>
    <w:rsid w:val="00070F9B"/>
    <w:rsid w:val="00072B6E"/>
    <w:rsid w:val="0007710E"/>
    <w:rsid w:val="00081E1E"/>
    <w:rsid w:val="00084344"/>
    <w:rsid w:val="000870CD"/>
    <w:rsid w:val="00091A22"/>
    <w:rsid w:val="000924ED"/>
    <w:rsid w:val="000A08F4"/>
    <w:rsid w:val="000A1E4F"/>
    <w:rsid w:val="000B3CF3"/>
    <w:rsid w:val="000C293D"/>
    <w:rsid w:val="000C59ED"/>
    <w:rsid w:val="000E0B0D"/>
    <w:rsid w:val="000F2FED"/>
    <w:rsid w:val="000F4F7B"/>
    <w:rsid w:val="000F4FA6"/>
    <w:rsid w:val="000F6A10"/>
    <w:rsid w:val="000F7CB6"/>
    <w:rsid w:val="0010393E"/>
    <w:rsid w:val="00104919"/>
    <w:rsid w:val="00115D22"/>
    <w:rsid w:val="00120CDD"/>
    <w:rsid w:val="00121449"/>
    <w:rsid w:val="0013040E"/>
    <w:rsid w:val="0013649D"/>
    <w:rsid w:val="00136B0E"/>
    <w:rsid w:val="001378B2"/>
    <w:rsid w:val="00153D86"/>
    <w:rsid w:val="0016026F"/>
    <w:rsid w:val="00164B40"/>
    <w:rsid w:val="00180E21"/>
    <w:rsid w:val="00183905"/>
    <w:rsid w:val="00193824"/>
    <w:rsid w:val="001A0B72"/>
    <w:rsid w:val="001A190A"/>
    <w:rsid w:val="001A2013"/>
    <w:rsid w:val="001A645A"/>
    <w:rsid w:val="001A7D70"/>
    <w:rsid w:val="001B6212"/>
    <w:rsid w:val="001B7B31"/>
    <w:rsid w:val="001C0CAD"/>
    <w:rsid w:val="001C4242"/>
    <w:rsid w:val="001C50C4"/>
    <w:rsid w:val="001D0F9B"/>
    <w:rsid w:val="001D3C7E"/>
    <w:rsid w:val="001E0A10"/>
    <w:rsid w:val="001E3A2E"/>
    <w:rsid w:val="001F3E86"/>
    <w:rsid w:val="001F50B8"/>
    <w:rsid w:val="00205D40"/>
    <w:rsid w:val="0021597F"/>
    <w:rsid w:val="00216DA2"/>
    <w:rsid w:val="00224735"/>
    <w:rsid w:val="00226AB8"/>
    <w:rsid w:val="002341E9"/>
    <w:rsid w:val="00235802"/>
    <w:rsid w:val="002446A6"/>
    <w:rsid w:val="00245607"/>
    <w:rsid w:val="0024593F"/>
    <w:rsid w:val="00246964"/>
    <w:rsid w:val="00246F60"/>
    <w:rsid w:val="00252C46"/>
    <w:rsid w:val="00265DD8"/>
    <w:rsid w:val="00280EF4"/>
    <w:rsid w:val="00281976"/>
    <w:rsid w:val="00287D96"/>
    <w:rsid w:val="00295C69"/>
    <w:rsid w:val="002A03E3"/>
    <w:rsid w:val="002B4645"/>
    <w:rsid w:val="002B7F3B"/>
    <w:rsid w:val="002C0824"/>
    <w:rsid w:val="002C167B"/>
    <w:rsid w:val="002D364A"/>
    <w:rsid w:val="002E327A"/>
    <w:rsid w:val="002E3E03"/>
    <w:rsid w:val="002F3EDA"/>
    <w:rsid w:val="002F6610"/>
    <w:rsid w:val="00300C09"/>
    <w:rsid w:val="00301098"/>
    <w:rsid w:val="003161E3"/>
    <w:rsid w:val="00322A46"/>
    <w:rsid w:val="00325E07"/>
    <w:rsid w:val="003441A0"/>
    <w:rsid w:val="00346E09"/>
    <w:rsid w:val="003540B4"/>
    <w:rsid w:val="003602E3"/>
    <w:rsid w:val="00361B97"/>
    <w:rsid w:val="00366875"/>
    <w:rsid w:val="00373D90"/>
    <w:rsid w:val="0037539B"/>
    <w:rsid w:val="00382C6E"/>
    <w:rsid w:val="0038354F"/>
    <w:rsid w:val="00384E6D"/>
    <w:rsid w:val="003930A3"/>
    <w:rsid w:val="00394D48"/>
    <w:rsid w:val="003A0E7A"/>
    <w:rsid w:val="003A307D"/>
    <w:rsid w:val="003B432F"/>
    <w:rsid w:val="003B4507"/>
    <w:rsid w:val="003B6DC3"/>
    <w:rsid w:val="003C5844"/>
    <w:rsid w:val="003C67B3"/>
    <w:rsid w:val="003D34EA"/>
    <w:rsid w:val="003D3683"/>
    <w:rsid w:val="003D689A"/>
    <w:rsid w:val="003E526A"/>
    <w:rsid w:val="003E6B46"/>
    <w:rsid w:val="003F355F"/>
    <w:rsid w:val="003F5FF2"/>
    <w:rsid w:val="004038FB"/>
    <w:rsid w:val="00405305"/>
    <w:rsid w:val="004142A1"/>
    <w:rsid w:val="00425AAD"/>
    <w:rsid w:val="00440B6D"/>
    <w:rsid w:val="00441124"/>
    <w:rsid w:val="00446A49"/>
    <w:rsid w:val="00446BFB"/>
    <w:rsid w:val="004479F6"/>
    <w:rsid w:val="00450E1F"/>
    <w:rsid w:val="004514A6"/>
    <w:rsid w:val="004704DF"/>
    <w:rsid w:val="00470A47"/>
    <w:rsid w:val="00471520"/>
    <w:rsid w:val="00475FD1"/>
    <w:rsid w:val="004775F6"/>
    <w:rsid w:val="00480BF1"/>
    <w:rsid w:val="00482DCC"/>
    <w:rsid w:val="00497417"/>
    <w:rsid w:val="004A2A1A"/>
    <w:rsid w:val="004A401A"/>
    <w:rsid w:val="004B2DC8"/>
    <w:rsid w:val="004B4028"/>
    <w:rsid w:val="004B6051"/>
    <w:rsid w:val="004C5AC5"/>
    <w:rsid w:val="004D091C"/>
    <w:rsid w:val="004D465D"/>
    <w:rsid w:val="004E0ABD"/>
    <w:rsid w:val="004E243C"/>
    <w:rsid w:val="004E3D22"/>
    <w:rsid w:val="004F1EFA"/>
    <w:rsid w:val="00505155"/>
    <w:rsid w:val="00512773"/>
    <w:rsid w:val="00512DFC"/>
    <w:rsid w:val="00514175"/>
    <w:rsid w:val="0053086B"/>
    <w:rsid w:val="00534536"/>
    <w:rsid w:val="00540C4E"/>
    <w:rsid w:val="00540F00"/>
    <w:rsid w:val="00546108"/>
    <w:rsid w:val="00553BC8"/>
    <w:rsid w:val="00560EA9"/>
    <w:rsid w:val="00573377"/>
    <w:rsid w:val="00577459"/>
    <w:rsid w:val="00582157"/>
    <w:rsid w:val="0058256C"/>
    <w:rsid w:val="00586EE9"/>
    <w:rsid w:val="00592C92"/>
    <w:rsid w:val="005A1BF7"/>
    <w:rsid w:val="005A3526"/>
    <w:rsid w:val="005A7E57"/>
    <w:rsid w:val="005B1607"/>
    <w:rsid w:val="005B4675"/>
    <w:rsid w:val="005D0D9B"/>
    <w:rsid w:val="005E282D"/>
    <w:rsid w:val="005F131E"/>
    <w:rsid w:val="005F1A61"/>
    <w:rsid w:val="005F39C9"/>
    <w:rsid w:val="005F57BD"/>
    <w:rsid w:val="005F7770"/>
    <w:rsid w:val="00600F25"/>
    <w:rsid w:val="00601B17"/>
    <w:rsid w:val="00602011"/>
    <w:rsid w:val="00616D68"/>
    <w:rsid w:val="00617D02"/>
    <w:rsid w:val="00624559"/>
    <w:rsid w:val="00630789"/>
    <w:rsid w:val="00635BDB"/>
    <w:rsid w:val="0064260F"/>
    <w:rsid w:val="006451F3"/>
    <w:rsid w:val="00647EB7"/>
    <w:rsid w:val="00664EF3"/>
    <w:rsid w:val="006730DD"/>
    <w:rsid w:val="0067581E"/>
    <w:rsid w:val="00681044"/>
    <w:rsid w:val="006A2C80"/>
    <w:rsid w:val="006A6AE0"/>
    <w:rsid w:val="006B2071"/>
    <w:rsid w:val="006B347D"/>
    <w:rsid w:val="006B54B8"/>
    <w:rsid w:val="006D0F72"/>
    <w:rsid w:val="006D3BF2"/>
    <w:rsid w:val="006D4246"/>
    <w:rsid w:val="006D5A5F"/>
    <w:rsid w:val="006E2560"/>
    <w:rsid w:val="006F6243"/>
    <w:rsid w:val="006F63CF"/>
    <w:rsid w:val="00701CE2"/>
    <w:rsid w:val="007033BC"/>
    <w:rsid w:val="0071074C"/>
    <w:rsid w:val="00711725"/>
    <w:rsid w:val="00712B6E"/>
    <w:rsid w:val="00733AC4"/>
    <w:rsid w:val="0075591A"/>
    <w:rsid w:val="007672B6"/>
    <w:rsid w:val="00772319"/>
    <w:rsid w:val="00781B0A"/>
    <w:rsid w:val="00786814"/>
    <w:rsid w:val="007878EC"/>
    <w:rsid w:val="007917BE"/>
    <w:rsid w:val="007A4F33"/>
    <w:rsid w:val="007A7FF8"/>
    <w:rsid w:val="007B6074"/>
    <w:rsid w:val="007C4C02"/>
    <w:rsid w:val="007C7BCF"/>
    <w:rsid w:val="007D0216"/>
    <w:rsid w:val="007D5AAE"/>
    <w:rsid w:val="007E0377"/>
    <w:rsid w:val="007E7DC6"/>
    <w:rsid w:val="007F0A2E"/>
    <w:rsid w:val="007F2E6F"/>
    <w:rsid w:val="00802E72"/>
    <w:rsid w:val="00805560"/>
    <w:rsid w:val="008121D1"/>
    <w:rsid w:val="00825AE7"/>
    <w:rsid w:val="00826248"/>
    <w:rsid w:val="008350C8"/>
    <w:rsid w:val="00837075"/>
    <w:rsid w:val="00847BD9"/>
    <w:rsid w:val="00860F91"/>
    <w:rsid w:val="00861A72"/>
    <w:rsid w:val="00875B46"/>
    <w:rsid w:val="008908A1"/>
    <w:rsid w:val="00892129"/>
    <w:rsid w:val="00892D3A"/>
    <w:rsid w:val="008A3505"/>
    <w:rsid w:val="008A4DF2"/>
    <w:rsid w:val="008B3B62"/>
    <w:rsid w:val="008C10D1"/>
    <w:rsid w:val="008C7A26"/>
    <w:rsid w:val="008D6E75"/>
    <w:rsid w:val="008E2D68"/>
    <w:rsid w:val="008F662F"/>
    <w:rsid w:val="008F763A"/>
    <w:rsid w:val="0090193B"/>
    <w:rsid w:val="009077E5"/>
    <w:rsid w:val="0091000E"/>
    <w:rsid w:val="0092424F"/>
    <w:rsid w:val="00934832"/>
    <w:rsid w:val="0094203E"/>
    <w:rsid w:val="00942707"/>
    <w:rsid w:val="0094492F"/>
    <w:rsid w:val="00944E72"/>
    <w:rsid w:val="0095131B"/>
    <w:rsid w:val="00951E38"/>
    <w:rsid w:val="0096471D"/>
    <w:rsid w:val="0099597D"/>
    <w:rsid w:val="009A0187"/>
    <w:rsid w:val="009A76D5"/>
    <w:rsid w:val="009A7939"/>
    <w:rsid w:val="009B4207"/>
    <w:rsid w:val="009B6C7F"/>
    <w:rsid w:val="009C0546"/>
    <w:rsid w:val="009C3084"/>
    <w:rsid w:val="009E7B1A"/>
    <w:rsid w:val="009F4870"/>
    <w:rsid w:val="009F66D6"/>
    <w:rsid w:val="00A0099A"/>
    <w:rsid w:val="00A0332F"/>
    <w:rsid w:val="00A12EA3"/>
    <w:rsid w:val="00A140C0"/>
    <w:rsid w:val="00A17C8E"/>
    <w:rsid w:val="00A20436"/>
    <w:rsid w:val="00A249A9"/>
    <w:rsid w:val="00A25F92"/>
    <w:rsid w:val="00A31798"/>
    <w:rsid w:val="00A3729D"/>
    <w:rsid w:val="00A3768D"/>
    <w:rsid w:val="00A46785"/>
    <w:rsid w:val="00A46D8A"/>
    <w:rsid w:val="00A5013F"/>
    <w:rsid w:val="00A50946"/>
    <w:rsid w:val="00A55A1E"/>
    <w:rsid w:val="00A60CF2"/>
    <w:rsid w:val="00A6228C"/>
    <w:rsid w:val="00A6715F"/>
    <w:rsid w:val="00A701EB"/>
    <w:rsid w:val="00A7203C"/>
    <w:rsid w:val="00A84674"/>
    <w:rsid w:val="00A86227"/>
    <w:rsid w:val="00A91485"/>
    <w:rsid w:val="00AA01C2"/>
    <w:rsid w:val="00AB38F3"/>
    <w:rsid w:val="00AC014E"/>
    <w:rsid w:val="00AC10DF"/>
    <w:rsid w:val="00AC2145"/>
    <w:rsid w:val="00AC593E"/>
    <w:rsid w:val="00AD4004"/>
    <w:rsid w:val="00AD531A"/>
    <w:rsid w:val="00AD66ED"/>
    <w:rsid w:val="00AD7138"/>
    <w:rsid w:val="00AE4739"/>
    <w:rsid w:val="00AF04E6"/>
    <w:rsid w:val="00AF2562"/>
    <w:rsid w:val="00AF3245"/>
    <w:rsid w:val="00B13035"/>
    <w:rsid w:val="00B14637"/>
    <w:rsid w:val="00B165F0"/>
    <w:rsid w:val="00B16CFA"/>
    <w:rsid w:val="00B17190"/>
    <w:rsid w:val="00B20BE4"/>
    <w:rsid w:val="00B22EB9"/>
    <w:rsid w:val="00B23654"/>
    <w:rsid w:val="00B3119F"/>
    <w:rsid w:val="00B33709"/>
    <w:rsid w:val="00B35E1A"/>
    <w:rsid w:val="00B4194E"/>
    <w:rsid w:val="00B4257C"/>
    <w:rsid w:val="00B46732"/>
    <w:rsid w:val="00B54CBC"/>
    <w:rsid w:val="00B560DB"/>
    <w:rsid w:val="00B83B5B"/>
    <w:rsid w:val="00B97B7B"/>
    <w:rsid w:val="00BA3355"/>
    <w:rsid w:val="00BA63D2"/>
    <w:rsid w:val="00BA7D9A"/>
    <w:rsid w:val="00BB060D"/>
    <w:rsid w:val="00BC061D"/>
    <w:rsid w:val="00BC34A1"/>
    <w:rsid w:val="00BC5531"/>
    <w:rsid w:val="00BC770F"/>
    <w:rsid w:val="00BE26AE"/>
    <w:rsid w:val="00BE3BFF"/>
    <w:rsid w:val="00BE3C5A"/>
    <w:rsid w:val="00BF7447"/>
    <w:rsid w:val="00C03A33"/>
    <w:rsid w:val="00C03A6E"/>
    <w:rsid w:val="00C05B0F"/>
    <w:rsid w:val="00C109A5"/>
    <w:rsid w:val="00C137AE"/>
    <w:rsid w:val="00C31170"/>
    <w:rsid w:val="00C34619"/>
    <w:rsid w:val="00C41210"/>
    <w:rsid w:val="00C4341A"/>
    <w:rsid w:val="00C44C47"/>
    <w:rsid w:val="00C47868"/>
    <w:rsid w:val="00C5110F"/>
    <w:rsid w:val="00C558DA"/>
    <w:rsid w:val="00C55C4E"/>
    <w:rsid w:val="00C55FAB"/>
    <w:rsid w:val="00C60B29"/>
    <w:rsid w:val="00C61B1C"/>
    <w:rsid w:val="00C6590A"/>
    <w:rsid w:val="00C65A08"/>
    <w:rsid w:val="00C67200"/>
    <w:rsid w:val="00C73E08"/>
    <w:rsid w:val="00C75E1F"/>
    <w:rsid w:val="00C80659"/>
    <w:rsid w:val="00C8146C"/>
    <w:rsid w:val="00C8639C"/>
    <w:rsid w:val="00C90FD9"/>
    <w:rsid w:val="00C915B4"/>
    <w:rsid w:val="00C95578"/>
    <w:rsid w:val="00CA1218"/>
    <w:rsid w:val="00CA382C"/>
    <w:rsid w:val="00CA74F5"/>
    <w:rsid w:val="00CB203A"/>
    <w:rsid w:val="00CB3CC0"/>
    <w:rsid w:val="00CB6652"/>
    <w:rsid w:val="00CC6AA8"/>
    <w:rsid w:val="00CD0A4C"/>
    <w:rsid w:val="00CD20A2"/>
    <w:rsid w:val="00CD4DF8"/>
    <w:rsid w:val="00CD6FFB"/>
    <w:rsid w:val="00CE0195"/>
    <w:rsid w:val="00CF152C"/>
    <w:rsid w:val="00D076C4"/>
    <w:rsid w:val="00D0779A"/>
    <w:rsid w:val="00D20E07"/>
    <w:rsid w:val="00D2245E"/>
    <w:rsid w:val="00D37BA2"/>
    <w:rsid w:val="00D4088C"/>
    <w:rsid w:val="00D42291"/>
    <w:rsid w:val="00D61C39"/>
    <w:rsid w:val="00D81D1B"/>
    <w:rsid w:val="00D902BA"/>
    <w:rsid w:val="00D90892"/>
    <w:rsid w:val="00D91ACD"/>
    <w:rsid w:val="00D94175"/>
    <w:rsid w:val="00D96B66"/>
    <w:rsid w:val="00DA21F9"/>
    <w:rsid w:val="00DA68EA"/>
    <w:rsid w:val="00DB2FDD"/>
    <w:rsid w:val="00DB75B1"/>
    <w:rsid w:val="00DC0CA7"/>
    <w:rsid w:val="00DC2995"/>
    <w:rsid w:val="00DC3A9E"/>
    <w:rsid w:val="00DC700A"/>
    <w:rsid w:val="00DF38E9"/>
    <w:rsid w:val="00DF7B7E"/>
    <w:rsid w:val="00E016E7"/>
    <w:rsid w:val="00E06B03"/>
    <w:rsid w:val="00E07F40"/>
    <w:rsid w:val="00E11CDE"/>
    <w:rsid w:val="00E238DE"/>
    <w:rsid w:val="00E250B1"/>
    <w:rsid w:val="00E254E9"/>
    <w:rsid w:val="00E26632"/>
    <w:rsid w:val="00E3131A"/>
    <w:rsid w:val="00E45677"/>
    <w:rsid w:val="00E52C4A"/>
    <w:rsid w:val="00E56215"/>
    <w:rsid w:val="00E6010A"/>
    <w:rsid w:val="00E60FB9"/>
    <w:rsid w:val="00E814FE"/>
    <w:rsid w:val="00E8650B"/>
    <w:rsid w:val="00E86A13"/>
    <w:rsid w:val="00E9021A"/>
    <w:rsid w:val="00E9255C"/>
    <w:rsid w:val="00E9293B"/>
    <w:rsid w:val="00E942B2"/>
    <w:rsid w:val="00EA5F00"/>
    <w:rsid w:val="00EB359B"/>
    <w:rsid w:val="00EC3DFA"/>
    <w:rsid w:val="00EC7FF1"/>
    <w:rsid w:val="00F06744"/>
    <w:rsid w:val="00F10080"/>
    <w:rsid w:val="00F21C2F"/>
    <w:rsid w:val="00F25FFC"/>
    <w:rsid w:val="00F27C21"/>
    <w:rsid w:val="00F3131D"/>
    <w:rsid w:val="00F352B4"/>
    <w:rsid w:val="00F424DE"/>
    <w:rsid w:val="00F43D19"/>
    <w:rsid w:val="00F46439"/>
    <w:rsid w:val="00F50469"/>
    <w:rsid w:val="00F51C6C"/>
    <w:rsid w:val="00F621F2"/>
    <w:rsid w:val="00F74B8B"/>
    <w:rsid w:val="00F75F9B"/>
    <w:rsid w:val="00F767D1"/>
    <w:rsid w:val="00F837A9"/>
    <w:rsid w:val="00F87D10"/>
    <w:rsid w:val="00F959C0"/>
    <w:rsid w:val="00FA0E76"/>
    <w:rsid w:val="00FA1BA1"/>
    <w:rsid w:val="00FB33FC"/>
    <w:rsid w:val="00FB451C"/>
    <w:rsid w:val="00FB6D0A"/>
    <w:rsid w:val="00FC1118"/>
    <w:rsid w:val="00FC3EF7"/>
    <w:rsid w:val="00FC78AC"/>
    <w:rsid w:val="00FE05E9"/>
    <w:rsid w:val="00FF078F"/>
    <w:rsid w:val="00FF0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10"/>
    <w:lsdException w:name="heading 3" w:uiPriority="10"/>
    <w:lsdException w:name="heading 4" w:uiPriority="10" w:qFormat="1"/>
    <w:lsdException w:name="heading 5" w:uiPriority="10" w:qFormat="1"/>
    <w:lsdException w:name="heading 6" w:uiPriority="10" w:qFormat="1"/>
    <w:lsdException w:name="heading 7" w:uiPriority="10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uiPriority w:val="10"/>
    <w:unhideWhenUsed/>
    <w:rsid w:val="001E3A2E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10"/>
    <w:unhideWhenUsed/>
    <w:rsid w:val="00E56215"/>
    <w:pPr>
      <w:keepNext/>
      <w:keepLines/>
      <w:numPr>
        <w:numId w:val="14"/>
      </w:numPr>
      <w:spacing w:before="480" w:after="0"/>
      <w:outlineLvl w:val="0"/>
    </w:pPr>
    <w:rPr>
      <w:rFonts w:ascii="Arial Rounded MT" w:eastAsia="Times New Roman" w:hAnsi="Arial Rounded MT"/>
      <w:b/>
      <w:bCs/>
      <w:color w:val="00000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10"/>
    <w:unhideWhenUsed/>
    <w:rsid w:val="00951E38"/>
    <w:pPr>
      <w:keepNext/>
      <w:keepLines/>
      <w:numPr>
        <w:ilvl w:val="1"/>
        <w:numId w:val="14"/>
      </w:numPr>
      <w:spacing w:before="200" w:after="0"/>
      <w:outlineLvl w:val="1"/>
    </w:pPr>
    <w:rPr>
      <w:rFonts w:ascii="Arial Rounded MT" w:eastAsia="Times New Roman" w:hAnsi="Arial Rounded MT"/>
      <w:b/>
      <w:bCs/>
      <w:color w:val="00000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0"/>
    <w:semiHidden/>
    <w:unhideWhenUsed/>
    <w:rsid w:val="001D0F9B"/>
    <w:pPr>
      <w:keepNext/>
      <w:keepLines/>
      <w:numPr>
        <w:ilvl w:val="2"/>
        <w:numId w:val="14"/>
      </w:numPr>
      <w:spacing w:before="200" w:after="0"/>
      <w:outlineLvl w:val="2"/>
    </w:pPr>
    <w:rPr>
      <w:rFonts w:ascii="Arial Rounded MT" w:eastAsia="Times New Roman" w:hAnsi="Arial Rounded MT"/>
      <w:b/>
      <w:bCs/>
      <w:color w:val="000000"/>
      <w:lang w:eastAsia="pt-BR"/>
    </w:rPr>
  </w:style>
  <w:style w:type="paragraph" w:styleId="Ttulo4">
    <w:name w:val="heading 4"/>
    <w:basedOn w:val="Normal"/>
    <w:next w:val="Normal"/>
    <w:link w:val="Ttulo4Char"/>
    <w:uiPriority w:val="10"/>
    <w:semiHidden/>
    <w:unhideWhenUsed/>
    <w:qFormat/>
    <w:rsid w:val="00951E38"/>
    <w:pPr>
      <w:keepNext/>
      <w:keepLines/>
      <w:numPr>
        <w:ilvl w:val="3"/>
        <w:numId w:val="14"/>
      </w:numPr>
      <w:spacing w:before="200" w:after="0"/>
      <w:outlineLvl w:val="3"/>
    </w:pPr>
    <w:rPr>
      <w:rFonts w:ascii="Arial Rounded MT" w:eastAsia="Times New Roman" w:hAnsi="Arial Rounded MT"/>
      <w:b/>
      <w:bCs/>
      <w:i/>
      <w:iCs/>
      <w:color w:val="000000"/>
    </w:rPr>
  </w:style>
  <w:style w:type="paragraph" w:styleId="Ttulo5">
    <w:name w:val="heading 5"/>
    <w:basedOn w:val="Normal"/>
    <w:next w:val="Normal"/>
    <w:link w:val="Ttulo5Char"/>
    <w:uiPriority w:val="10"/>
    <w:semiHidden/>
    <w:unhideWhenUsed/>
    <w:qFormat/>
    <w:rsid w:val="00951E38"/>
    <w:pPr>
      <w:keepNext/>
      <w:keepLines/>
      <w:numPr>
        <w:ilvl w:val="4"/>
        <w:numId w:val="14"/>
      </w:numPr>
      <w:spacing w:before="200" w:after="0"/>
      <w:outlineLvl w:val="4"/>
    </w:pPr>
    <w:rPr>
      <w:rFonts w:ascii="Arial Rounded MT" w:eastAsia="Times New Roman" w:hAnsi="Arial Rounded MT"/>
      <w:color w:val="000000"/>
    </w:rPr>
  </w:style>
  <w:style w:type="paragraph" w:styleId="Ttulo6">
    <w:name w:val="heading 6"/>
    <w:basedOn w:val="Normal"/>
    <w:next w:val="Normal"/>
    <w:link w:val="Ttulo6Char"/>
    <w:uiPriority w:val="10"/>
    <w:semiHidden/>
    <w:unhideWhenUsed/>
    <w:qFormat/>
    <w:rsid w:val="00951E38"/>
    <w:pPr>
      <w:keepNext/>
      <w:keepLines/>
      <w:numPr>
        <w:ilvl w:val="5"/>
        <w:numId w:val="14"/>
      </w:numPr>
      <w:spacing w:before="200" w:after="0"/>
      <w:outlineLvl w:val="5"/>
    </w:pPr>
    <w:rPr>
      <w:rFonts w:ascii="Arial Rounded MT" w:eastAsia="Times New Roman" w:hAnsi="Arial Rounded MT"/>
      <w:i/>
      <w:iCs/>
      <w:color w:val="000000"/>
    </w:rPr>
  </w:style>
  <w:style w:type="paragraph" w:styleId="Ttulo7">
    <w:name w:val="heading 7"/>
    <w:basedOn w:val="Normal"/>
    <w:next w:val="Normal"/>
    <w:link w:val="Ttulo7Char"/>
    <w:uiPriority w:val="10"/>
    <w:semiHidden/>
    <w:unhideWhenUsed/>
    <w:qFormat/>
    <w:rsid w:val="00951E38"/>
    <w:pPr>
      <w:keepNext/>
      <w:keepLines/>
      <w:numPr>
        <w:ilvl w:val="6"/>
        <w:numId w:val="14"/>
      </w:numPr>
      <w:spacing w:before="200" w:after="0"/>
      <w:outlineLvl w:val="6"/>
    </w:pPr>
    <w:rPr>
      <w:rFonts w:ascii="Arial Rounded MT" w:eastAsia="Times New Roman" w:hAnsi="Arial Rounded MT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10"/>
    <w:semiHidden/>
    <w:unhideWhenUsed/>
    <w:qFormat/>
    <w:rsid w:val="00951E38"/>
    <w:pPr>
      <w:keepNext/>
      <w:keepLines/>
      <w:numPr>
        <w:ilvl w:val="7"/>
        <w:numId w:val="14"/>
      </w:numPr>
      <w:spacing w:before="200" w:after="0"/>
      <w:outlineLvl w:val="7"/>
    </w:pPr>
    <w:rPr>
      <w:rFonts w:ascii="Arial Rounded MT" w:eastAsia="Times New Roman" w:hAnsi="Arial Rounded MT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10"/>
    <w:semiHidden/>
    <w:unhideWhenUsed/>
    <w:qFormat/>
    <w:rsid w:val="00951E38"/>
    <w:pPr>
      <w:keepNext/>
      <w:keepLines/>
      <w:numPr>
        <w:ilvl w:val="8"/>
        <w:numId w:val="14"/>
      </w:numPr>
      <w:spacing w:before="200" w:after="0"/>
      <w:outlineLvl w:val="8"/>
    </w:pPr>
    <w:rPr>
      <w:rFonts w:ascii="Arial Rounded MT" w:eastAsia="Times New Roman" w:hAnsi="Arial Rounded MT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">
    <w:name w:val="Corpo"/>
    <w:basedOn w:val="Normal"/>
    <w:uiPriority w:val="4"/>
    <w:qFormat/>
    <w:rsid w:val="00560EA9"/>
    <w:pPr>
      <w:spacing w:before="100" w:beforeAutospacing="1" w:after="120" w:line="300" w:lineRule="auto"/>
      <w:ind w:firstLine="709"/>
      <w:contextualSpacing/>
      <w:jc w:val="both"/>
    </w:pPr>
    <w:rPr>
      <w:szCs w:val="16"/>
    </w:rPr>
  </w:style>
  <w:style w:type="paragraph" w:styleId="CitaoIntensa">
    <w:name w:val="Intense Quote"/>
    <w:basedOn w:val="Normal"/>
    <w:next w:val="Normal"/>
    <w:link w:val="CitaoIntensaChar"/>
    <w:uiPriority w:val="30"/>
    <w:unhideWhenUsed/>
    <w:rsid w:val="004E3D22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Ttulo1Char">
    <w:name w:val="Título 1 Char"/>
    <w:link w:val="Ttulo1"/>
    <w:uiPriority w:val="9"/>
    <w:rsid w:val="001E3A2E"/>
    <w:rPr>
      <w:rFonts w:ascii="Arial Rounded MT" w:eastAsia="Times New Roman" w:hAnsi="Arial Rounded MT" w:cs="Times New Roman"/>
      <w:b/>
      <w:bCs/>
      <w:color w:val="000000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1E3A2E"/>
    <w:rPr>
      <w:b/>
      <w:bCs/>
      <w:i/>
      <w:iCs/>
      <w:color w:val="000000"/>
    </w:rPr>
  </w:style>
  <w:style w:type="paragraph" w:styleId="Citao">
    <w:name w:val="Quote"/>
    <w:basedOn w:val="Normal"/>
    <w:next w:val="Normal"/>
    <w:link w:val="CitaoChar"/>
    <w:uiPriority w:val="29"/>
    <w:unhideWhenUsed/>
    <w:rsid w:val="004E3D22"/>
    <w:rPr>
      <w:i/>
      <w:iCs/>
      <w:color w:val="000000"/>
    </w:rPr>
  </w:style>
  <w:style w:type="paragraph" w:customStyle="1" w:styleId="Seo">
    <w:name w:val="Seção"/>
    <w:next w:val="Corpo"/>
    <w:uiPriority w:val="1"/>
    <w:qFormat/>
    <w:rsid w:val="008F763A"/>
    <w:pPr>
      <w:tabs>
        <w:tab w:val="left" w:pos="1418"/>
      </w:tabs>
      <w:spacing w:before="480" w:after="240" w:line="276" w:lineRule="auto"/>
      <w:outlineLvl w:val="1"/>
    </w:pPr>
    <w:rPr>
      <w:rFonts w:eastAsia="Times New Roman"/>
      <w:b/>
      <w:caps/>
      <w:sz w:val="24"/>
      <w:szCs w:val="16"/>
      <w:lang w:eastAsia="pt-BR"/>
    </w:rPr>
  </w:style>
  <w:style w:type="paragraph" w:customStyle="1" w:styleId="Cabealho1">
    <w:name w:val="Cabeçalho1"/>
    <w:basedOn w:val="Cabealho"/>
    <w:uiPriority w:val="10"/>
    <w:rsid w:val="000F2FED"/>
    <w:rPr>
      <w:rFonts w:cs="Arial"/>
      <w:color w:val="808080"/>
      <w:sz w:val="20"/>
      <w:szCs w:val="20"/>
    </w:rPr>
  </w:style>
  <w:style w:type="character" w:customStyle="1" w:styleId="CitaoChar">
    <w:name w:val="Citação Char"/>
    <w:link w:val="Citao"/>
    <w:uiPriority w:val="29"/>
    <w:rsid w:val="001E3A2E"/>
    <w:rPr>
      <w:i/>
      <w:iCs/>
      <w:color w:val="000000"/>
    </w:rPr>
  </w:style>
  <w:style w:type="character" w:styleId="RefernciaIntensa">
    <w:name w:val="Intense Reference"/>
    <w:uiPriority w:val="32"/>
    <w:unhideWhenUsed/>
    <w:rsid w:val="004E3D22"/>
    <w:rPr>
      <w:b/>
      <w:bCs/>
      <w:smallCaps/>
      <w:color w:val="C0504D"/>
      <w:spacing w:val="5"/>
      <w:u w:val="single"/>
    </w:rPr>
  </w:style>
  <w:style w:type="character" w:styleId="TtulodoLivro">
    <w:name w:val="Book Title"/>
    <w:uiPriority w:val="33"/>
    <w:unhideWhenUsed/>
    <w:rsid w:val="004E3D22"/>
    <w:rPr>
      <w:b/>
      <w:bCs/>
      <w:smallCaps/>
      <w:spacing w:val="5"/>
    </w:rPr>
  </w:style>
  <w:style w:type="paragraph" w:styleId="PargrafodaLista">
    <w:name w:val="List Paragraph"/>
    <w:basedOn w:val="Normal"/>
    <w:uiPriority w:val="34"/>
    <w:unhideWhenUsed/>
    <w:rsid w:val="004E3D22"/>
    <w:pPr>
      <w:ind w:left="720"/>
      <w:contextualSpacing/>
    </w:pPr>
  </w:style>
  <w:style w:type="character" w:styleId="Forte">
    <w:name w:val="Strong"/>
    <w:uiPriority w:val="22"/>
    <w:unhideWhenUsed/>
    <w:rsid w:val="004E3D22"/>
    <w:rPr>
      <w:b/>
      <w:bCs/>
    </w:rPr>
  </w:style>
  <w:style w:type="paragraph" w:customStyle="1" w:styleId="Legenda1">
    <w:name w:val="Legenda1"/>
    <w:basedOn w:val="Corpo"/>
    <w:uiPriority w:val="8"/>
    <w:qFormat/>
    <w:rsid w:val="004D091C"/>
    <w:pPr>
      <w:spacing w:before="0" w:beforeAutospacing="0" w:after="0" w:line="240" w:lineRule="auto"/>
      <w:ind w:firstLine="0"/>
      <w:jc w:val="center"/>
    </w:pPr>
    <w:rPr>
      <w:rFonts w:eastAsia="Times New Roman"/>
      <w:sz w:val="20"/>
    </w:rPr>
  </w:style>
  <w:style w:type="paragraph" w:customStyle="1" w:styleId="Listas">
    <w:name w:val="Listas"/>
    <w:basedOn w:val="Corpo"/>
    <w:uiPriority w:val="6"/>
    <w:qFormat/>
    <w:rsid w:val="00AC593E"/>
    <w:pPr>
      <w:numPr>
        <w:numId w:val="6"/>
      </w:numPr>
      <w:tabs>
        <w:tab w:val="left" w:pos="1134"/>
      </w:tabs>
      <w:spacing w:before="200" w:beforeAutospacing="0" w:after="240"/>
    </w:pPr>
  </w:style>
  <w:style w:type="paragraph" w:customStyle="1" w:styleId="Ttulotrabalho">
    <w:name w:val="Título_trabalho"/>
    <w:basedOn w:val="Normal"/>
    <w:next w:val="Subtittrabalho"/>
    <w:uiPriority w:val="10"/>
    <w:qFormat/>
    <w:rsid w:val="00540F00"/>
    <w:pPr>
      <w:spacing w:before="1560" w:after="100" w:line="240" w:lineRule="auto"/>
      <w:contextualSpacing/>
      <w:jc w:val="center"/>
      <w:outlineLvl w:val="0"/>
    </w:pPr>
    <w:rPr>
      <w:b/>
      <w:caps/>
      <w:sz w:val="32"/>
      <w:szCs w:val="16"/>
    </w:rPr>
  </w:style>
  <w:style w:type="paragraph" w:customStyle="1" w:styleId="Subtittrabalho">
    <w:name w:val="Subtit_trabalho"/>
    <w:basedOn w:val="Ttulotrabalho"/>
    <w:next w:val="Corpo"/>
    <w:uiPriority w:val="10"/>
    <w:qFormat/>
    <w:rsid w:val="001F50B8"/>
    <w:pPr>
      <w:spacing w:before="0" w:after="200"/>
    </w:pPr>
    <w:rPr>
      <w:b w:val="0"/>
      <w:caps w:val="0"/>
    </w:rPr>
  </w:style>
  <w:style w:type="paragraph" w:customStyle="1" w:styleId="tituloresumoPROGRAU">
    <w:name w:val="titulo_resumo_PROGRAU"/>
    <w:basedOn w:val="Corpo"/>
    <w:next w:val="Normal"/>
    <w:uiPriority w:val="10"/>
    <w:rsid w:val="00825AE7"/>
    <w:pPr>
      <w:spacing w:before="2400" w:beforeAutospacing="0"/>
      <w:ind w:firstLine="0"/>
    </w:pPr>
    <w:rPr>
      <w:caps/>
    </w:rPr>
  </w:style>
  <w:style w:type="paragraph" w:customStyle="1" w:styleId="Palavras-chave">
    <w:name w:val="Palavras-chave"/>
    <w:basedOn w:val="Corpo"/>
    <w:uiPriority w:val="10"/>
    <w:qFormat/>
    <w:rsid w:val="00FF0C0C"/>
    <w:pPr>
      <w:spacing w:before="480" w:beforeAutospacing="0" w:after="480" w:line="240" w:lineRule="auto"/>
      <w:ind w:firstLine="0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08A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908A1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8908A1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0F7C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CB6"/>
  </w:style>
  <w:style w:type="paragraph" w:styleId="Rodap">
    <w:name w:val="footer"/>
    <w:basedOn w:val="Normal"/>
    <w:link w:val="RodapChar"/>
    <w:uiPriority w:val="99"/>
    <w:unhideWhenUsed/>
    <w:rsid w:val="000F7C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CB6"/>
  </w:style>
  <w:style w:type="table" w:styleId="Tabelacomgrade">
    <w:name w:val="Table Grid"/>
    <w:basedOn w:val="Tabelanormal"/>
    <w:uiPriority w:val="59"/>
    <w:rsid w:val="00FE05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E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E05E9"/>
    <w:rPr>
      <w:rFonts w:ascii="Tahoma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F424D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424D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F424D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24DE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F424DE"/>
    <w:rPr>
      <w:b/>
      <w:bCs/>
      <w:sz w:val="20"/>
      <w:szCs w:val="20"/>
    </w:rPr>
  </w:style>
  <w:style w:type="character" w:customStyle="1" w:styleId="Ttulo3Char">
    <w:name w:val="Título 3 Char"/>
    <w:link w:val="Ttulo3"/>
    <w:uiPriority w:val="10"/>
    <w:semiHidden/>
    <w:rsid w:val="001D0F9B"/>
    <w:rPr>
      <w:rFonts w:ascii="Arial Rounded MT" w:eastAsia="Times New Roman" w:hAnsi="Arial Rounded MT" w:cs="Times New Roman"/>
      <w:b/>
      <w:bCs/>
      <w:color w:val="000000"/>
      <w:lang w:eastAsia="pt-BR"/>
    </w:rPr>
  </w:style>
  <w:style w:type="paragraph" w:styleId="NormalWeb">
    <w:name w:val="Normal (Web)"/>
    <w:basedOn w:val="Normal"/>
    <w:uiPriority w:val="99"/>
    <w:unhideWhenUsed/>
    <w:rsid w:val="00A009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92424F"/>
    <w:rPr>
      <w:sz w:val="22"/>
      <w:szCs w:val="22"/>
    </w:rPr>
  </w:style>
  <w:style w:type="paragraph" w:customStyle="1" w:styleId="NotadeRodap">
    <w:name w:val="Nota de Rodapé"/>
    <w:basedOn w:val="Legenda1"/>
    <w:uiPriority w:val="10"/>
    <w:qFormat/>
    <w:rsid w:val="00B16CFA"/>
    <w:pPr>
      <w:jc w:val="both"/>
    </w:pPr>
    <w:rPr>
      <w:sz w:val="16"/>
    </w:rPr>
  </w:style>
  <w:style w:type="character" w:customStyle="1" w:styleId="Ttulo2Char">
    <w:name w:val="Título 2 Char"/>
    <w:link w:val="Ttulo2"/>
    <w:uiPriority w:val="10"/>
    <w:rsid w:val="00951E38"/>
    <w:rPr>
      <w:rFonts w:ascii="Arial Rounded MT" w:eastAsia="Times New Roman" w:hAnsi="Arial Rounded MT" w:cs="Times New Roman"/>
      <w:b/>
      <w:bCs/>
      <w:color w:val="000000"/>
      <w:sz w:val="26"/>
      <w:szCs w:val="26"/>
    </w:rPr>
  </w:style>
  <w:style w:type="character" w:customStyle="1" w:styleId="Ttulo4Char">
    <w:name w:val="Título 4 Char"/>
    <w:link w:val="Ttulo4"/>
    <w:uiPriority w:val="10"/>
    <w:semiHidden/>
    <w:rsid w:val="00951E38"/>
    <w:rPr>
      <w:rFonts w:ascii="Arial Rounded MT" w:eastAsia="Times New Roman" w:hAnsi="Arial Rounded MT" w:cs="Times New Roman"/>
      <w:b/>
      <w:bCs/>
      <w:i/>
      <w:iCs/>
      <w:color w:val="000000"/>
    </w:rPr>
  </w:style>
  <w:style w:type="character" w:customStyle="1" w:styleId="Ttulo5Char">
    <w:name w:val="Título 5 Char"/>
    <w:link w:val="Ttulo5"/>
    <w:uiPriority w:val="10"/>
    <w:semiHidden/>
    <w:rsid w:val="00951E38"/>
    <w:rPr>
      <w:rFonts w:ascii="Arial Rounded MT" w:eastAsia="Times New Roman" w:hAnsi="Arial Rounded MT" w:cs="Times New Roman"/>
      <w:color w:val="000000"/>
    </w:rPr>
  </w:style>
  <w:style w:type="character" w:customStyle="1" w:styleId="Ttulo6Char">
    <w:name w:val="Título 6 Char"/>
    <w:link w:val="Ttulo6"/>
    <w:uiPriority w:val="10"/>
    <w:semiHidden/>
    <w:rsid w:val="00951E38"/>
    <w:rPr>
      <w:rFonts w:ascii="Arial Rounded MT" w:eastAsia="Times New Roman" w:hAnsi="Arial Rounded MT" w:cs="Times New Roman"/>
      <w:i/>
      <w:iCs/>
      <w:color w:val="000000"/>
    </w:rPr>
  </w:style>
  <w:style w:type="character" w:customStyle="1" w:styleId="Ttulo7Char">
    <w:name w:val="Título 7 Char"/>
    <w:link w:val="Ttulo7"/>
    <w:uiPriority w:val="10"/>
    <w:semiHidden/>
    <w:rsid w:val="00951E38"/>
    <w:rPr>
      <w:rFonts w:ascii="Arial Rounded MT" w:eastAsia="Times New Roman" w:hAnsi="Arial Rounded MT" w:cs="Times New Roman"/>
      <w:i/>
      <w:iCs/>
      <w:color w:val="404040"/>
    </w:rPr>
  </w:style>
  <w:style w:type="character" w:customStyle="1" w:styleId="Ttulo8Char">
    <w:name w:val="Título 8 Char"/>
    <w:link w:val="Ttulo8"/>
    <w:uiPriority w:val="10"/>
    <w:semiHidden/>
    <w:rsid w:val="00951E38"/>
    <w:rPr>
      <w:rFonts w:ascii="Arial Rounded MT" w:eastAsia="Times New Roman" w:hAnsi="Arial Rounded MT" w:cs="Times New Roman"/>
      <w:color w:val="404040"/>
      <w:sz w:val="20"/>
      <w:szCs w:val="20"/>
    </w:rPr>
  </w:style>
  <w:style w:type="character" w:customStyle="1" w:styleId="Ttulo9Char">
    <w:name w:val="Título 9 Char"/>
    <w:link w:val="Ttulo9"/>
    <w:uiPriority w:val="10"/>
    <w:semiHidden/>
    <w:rsid w:val="00951E38"/>
    <w:rPr>
      <w:rFonts w:ascii="Arial Rounded MT" w:eastAsia="Times New Roman" w:hAnsi="Arial Rounded MT" w:cs="Times New Roman"/>
      <w:i/>
      <w:iCs/>
      <w:color w:val="404040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rsid w:val="004E0ABD"/>
    <w:pPr>
      <w:spacing w:line="240" w:lineRule="auto"/>
    </w:pPr>
    <w:rPr>
      <w:b/>
      <w:bCs/>
      <w:color w:val="000000"/>
      <w:sz w:val="18"/>
      <w:szCs w:val="18"/>
    </w:rPr>
  </w:style>
  <w:style w:type="numbering" w:customStyle="1" w:styleId="Estilo1">
    <w:name w:val="Estilo1"/>
    <w:uiPriority w:val="99"/>
    <w:rsid w:val="0091000E"/>
    <w:pPr>
      <w:numPr>
        <w:numId w:val="25"/>
      </w:numPr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44E72"/>
    <w:pPr>
      <w:numPr>
        <w:numId w:val="0"/>
      </w:num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44E7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44E72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944E72"/>
    <w:pPr>
      <w:spacing w:after="100"/>
      <w:ind w:left="440"/>
    </w:pPr>
  </w:style>
  <w:style w:type="character" w:styleId="Hyperlink">
    <w:name w:val="Hyperlink"/>
    <w:uiPriority w:val="99"/>
    <w:unhideWhenUsed/>
    <w:rsid w:val="00944E72"/>
    <w:rPr>
      <w:color w:val="7F7F7F"/>
      <w:u w:val="single"/>
    </w:rPr>
  </w:style>
  <w:style w:type="paragraph" w:customStyle="1" w:styleId="normal0">
    <w:name w:val="normal"/>
    <w:rsid w:val="0075591A"/>
    <w:rPr>
      <w:rFonts w:ascii="Times New Roman" w:eastAsia="Times New Roman" w:hAnsi="Times New Roman"/>
      <w:color w:val="000000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8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4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70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80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80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589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668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70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83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148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830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80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8415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489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978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168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597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1560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6412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14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47866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3542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79641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27415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69372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92908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0845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063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58714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13280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33645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61865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66602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61771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95950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58303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4502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97130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64056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80530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52121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27512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6652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398151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228409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810197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733825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1640495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71716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971510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4025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205986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2423074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227883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9499534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966307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1412708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817645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2140975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5128067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30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98397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360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005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883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aformalnafronteira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beo\Downloads\template-word-5cmu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22B84EF3-C874-4C0F-B136-80CA84B61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template-word-5cmu(1).dotx</Template>
  <TotalTime>26</TotalTime>
  <Pages>4</Pages>
  <Words>1367</Words>
  <Characters>7384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8734</CharactersWithSpaces>
  <SharedDoc>false</SharedDoc>
  <HLinks>
    <vt:vector size="12" baseType="variant">
      <vt:variant>
        <vt:i4>2752544</vt:i4>
      </vt:variant>
      <vt:variant>
        <vt:i4>3</vt:i4>
      </vt:variant>
      <vt:variant>
        <vt:i4>0</vt:i4>
      </vt:variant>
      <vt:variant>
        <vt:i4>5</vt:i4>
      </vt:variant>
      <vt:variant>
        <vt:lpwstr>http://3ccjmmurb.wix.com/3ccjmmurb</vt:lpwstr>
      </vt:variant>
      <vt:variant>
        <vt:lpwstr/>
      </vt:variant>
      <vt:variant>
        <vt:i4>2883673</vt:i4>
      </vt:variant>
      <vt:variant>
        <vt:i4>0</vt:i4>
      </vt:variant>
      <vt:variant>
        <vt:i4>0</vt:i4>
      </vt:variant>
      <vt:variant>
        <vt:i4>5</vt:i4>
      </vt:variant>
      <vt:variant>
        <vt:lpwstr>mailto:3ccjmmurb@gmail.com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Tibio</dc:creator>
  <cp:lastModifiedBy>Cliente</cp:lastModifiedBy>
  <cp:revision>3</cp:revision>
  <cp:lastPrinted>2014-09-21T20:45:00Z</cp:lastPrinted>
  <dcterms:created xsi:type="dcterms:W3CDTF">2016-09-29T23:21:00Z</dcterms:created>
  <dcterms:modified xsi:type="dcterms:W3CDTF">2016-09-29T23:48:00Z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macuonline@yahoo.com.br@www.mendeley.com</vt:lpwstr>
  </property>
  <property fmtid="{D5CDD505-2E9C-101B-9397-08002B2CF9AE}" pid="4" name="Mendeley Citation Style_1">
    <vt:lpwstr>http://www.zotero.org/styles/associacao-brasileira-de-normas-tecnicas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(AMA)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http://www.zotero.org/styles/associacao-brasileira-de-normas-tecnicas</vt:lpwstr>
  </property>
  <property fmtid="{D5CDD505-2E9C-101B-9397-08002B2CF9AE}" pid="12" name="Mendeley Recent Style Name 3_1">
    <vt:lpwstr>Associação Brasileira de Normas Técnicas (ABNT)</vt:lpwstr>
  </property>
  <property fmtid="{D5CDD505-2E9C-101B-9397-08002B2CF9AE}" pid="13" name="Mendeley Recent Style Id 4_1">
    <vt:lpwstr>http://www.zotero.org/styles/associacao-brasileira-de-normas-tecnicas-note</vt:lpwstr>
  </property>
  <property fmtid="{D5CDD505-2E9C-101B-9397-08002B2CF9AE}" pid="14" name="Mendeley Recent Style Name 4_1">
    <vt:lpwstr>Associação Brasileira de Normas Técnicas (ABNT) (note)</vt:lpwstr>
  </property>
  <property fmtid="{D5CDD505-2E9C-101B-9397-08002B2CF9AE}" pid="15" name="Mendeley Recent Style Id 5_1">
    <vt:lpwstr>http://www.zotero.org/styles/associacao-brasileira-de-normas-tecnicas-ipea</vt:lpwstr>
  </property>
  <property fmtid="{D5CDD505-2E9C-101B-9397-08002B2CF9AE}" pid="16" name="Mendeley Recent Style Name 5_1">
    <vt:lpwstr>Associação Brasileira de Normas Técnicas (ABNT) - Instituto de Pesquisa Econômica Aplicada (IPEA)</vt:lpwstr>
  </property>
  <property fmtid="{D5CDD505-2E9C-101B-9397-08002B2CF9AE}" pid="17" name="Mendeley Recent Style Id 6_1">
    <vt:lpwstr>http://www.zotero.org/styles/associacao-brasileira-de-normas-tecnicas-ufmg-face-full</vt:lpwstr>
  </property>
  <property fmtid="{D5CDD505-2E9C-101B-9397-08002B2CF9AE}" pid="18" name="Mendeley Recent Style Name 6_1">
    <vt:lpwstr>Associação Brasileira de Normas Técnicas (ABNT) - Universidade Federal de Minas Gerais (UFMG) - FACE [Autoria completa. Exemplo: MENDES, José]</vt:lpwstr>
  </property>
  <property fmtid="{D5CDD505-2E9C-101B-9397-08002B2CF9AE}" pid="19" name="Mendeley Recent Style Id 7_1">
    <vt:lpwstr>http://www.zotero.org/styles/associacao-brasileira-de-normas-tecnicas-ufpr</vt:lpwstr>
  </property>
  <property fmtid="{D5CDD505-2E9C-101B-9397-08002B2CF9AE}" pid="20" name="Mendeley Recent Style Name 7_1">
    <vt:lpwstr>Associação Brasileira de Normas Técnicas (ABNT) - Universidade Federal do Paraná (UFPR)</vt:lpwstr>
  </property>
  <property fmtid="{D5CDD505-2E9C-101B-9397-08002B2CF9AE}" pid="21" name="Mendeley Recent Style Id 8_1">
    <vt:lpwstr>http://www.zotero.org/styles/chicago-author-date</vt:lpwstr>
  </property>
  <property fmtid="{D5CDD505-2E9C-101B-9397-08002B2CF9AE}" pid="22" name="Mendeley Recent Style Name 8_1">
    <vt:lpwstr>Chicago Manual of Style (author-date)</vt:lpwstr>
  </property>
  <property fmtid="{D5CDD505-2E9C-101B-9397-08002B2CF9AE}" pid="23" name="Mendeley Recent Style Id 9_1">
    <vt:lpwstr>http://www.zotero.org/styles/ieee</vt:lpwstr>
  </property>
  <property fmtid="{D5CDD505-2E9C-101B-9397-08002B2CF9AE}" pid="24" name="Mendeley Recent Style Name 9_1">
    <vt:lpwstr>IEEE</vt:lpwstr>
  </property>
</Properties>
</file>